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94C174" w14:textId="77777777" w:rsidR="00456BAF" w:rsidRDefault="00456BAF" w:rsidP="00C338B6">
      <w:pPr>
        <w:rPr>
          <w:rFonts w:ascii="Calibri" w:eastAsia="Calibri" w:hAnsi="Calibri"/>
          <w:b/>
          <w:color w:val="003C50"/>
          <w:sz w:val="22"/>
          <w:szCs w:val="22"/>
        </w:rPr>
      </w:pPr>
      <w:bookmarkStart w:id="0" w:name="_Hlk223531380"/>
    </w:p>
    <w:p w14:paraId="335017B0" w14:textId="0EA06D7B" w:rsidR="00456BAF" w:rsidRDefault="00456BAF" w:rsidP="00C338B6">
      <w:pPr>
        <w:rPr>
          <w:rFonts w:ascii="Calibri" w:eastAsia="Calibri" w:hAnsi="Calibri"/>
          <w:sz w:val="21"/>
          <w:szCs w:val="22"/>
        </w:rPr>
      </w:pPr>
      <w:r w:rsidRPr="00456BAF">
        <w:rPr>
          <w:rFonts w:ascii="Calibri" w:eastAsia="Calibri" w:hAnsi="Calibri"/>
          <w:b/>
          <w:color w:val="003C50"/>
          <w:sz w:val="22"/>
          <w:szCs w:val="22"/>
        </w:rPr>
        <w:t>This plan is for you.</w:t>
      </w:r>
      <w:r w:rsidRPr="00456BAF">
        <w:rPr>
          <w:rFonts w:ascii="Calibri" w:eastAsia="Calibri" w:hAnsi="Calibri"/>
          <w:sz w:val="21"/>
          <w:szCs w:val="22"/>
        </w:rPr>
        <w:t xml:space="preserve"> We’ll use it together to set goals, track progress, and make sure supports match what matters most to you. You can share as much or as little as you want.</w:t>
      </w:r>
    </w:p>
    <w:p w14:paraId="109EA2CF" w14:textId="77777777" w:rsidR="00456BAF" w:rsidRPr="00C338B6" w:rsidRDefault="00456BAF" w:rsidP="00C338B6">
      <w:pPr>
        <w:rPr>
          <w:rFonts w:ascii="Calibri" w:eastAsia="Calibri" w:hAnsi="Calibri"/>
          <w:b/>
          <w:color w:val="003C5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04"/>
        <w:gridCol w:w="2571"/>
        <w:gridCol w:w="270"/>
        <w:gridCol w:w="3150"/>
        <w:gridCol w:w="2425"/>
      </w:tblGrid>
      <w:tr w:rsidR="00456BAF" w14:paraId="47B3AB0D" w14:textId="77777777" w:rsidTr="00C338B6">
        <w:trPr>
          <w:trHeight w:val="376"/>
        </w:trPr>
        <w:tc>
          <w:tcPr>
            <w:tcW w:w="10520" w:type="dxa"/>
            <w:gridSpan w:val="5"/>
            <w:shd w:val="clear" w:color="auto" w:fill="8064A2" w:themeFill="accent4"/>
            <w:vAlign w:val="center"/>
          </w:tcPr>
          <w:p w14:paraId="53282F84" w14:textId="161B7F4F" w:rsidR="00456BAF" w:rsidRDefault="00456BAF" w:rsidP="00456BAF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1) About You</w:t>
            </w:r>
          </w:p>
        </w:tc>
      </w:tr>
      <w:tr w:rsidR="00C338B6" w14:paraId="67BC760D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0088FFFD" w14:textId="7C21DF41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Youth Name: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22D141E3" w14:textId="29B2243D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50D9650D" w14:textId="77777777" w:rsidR="00C338B6" w:rsidRDefault="00C338B6" w:rsidP="00F83782">
            <w:pPr>
              <w:ind w:left="-103" w:right="-104"/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3F0682EB" w14:textId="3A7EC862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Preferred Name / Pronouns: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77D955C6" w14:textId="4FB041E3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338B6" w14:paraId="6ACB7999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26A27C42" w14:textId="1B04E542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Date of Birth: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4285B6C9" w14:textId="32251286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1EC20973" w14:textId="7777777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14F13EBF" w14:textId="25DBE66D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Current Age: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0600E12F" w14:textId="37DC8B0A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338B6" w14:paraId="1B016E13" w14:textId="77777777" w:rsidTr="00F83782">
        <w:trPr>
          <w:trHeight w:val="288"/>
        </w:trPr>
        <w:tc>
          <w:tcPr>
            <w:tcW w:w="2104" w:type="dxa"/>
            <w:vAlign w:val="center"/>
          </w:tcPr>
          <w:p w14:paraId="0AA78484" w14:textId="20E8969C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Client Number: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vAlign w:val="center"/>
          </w:tcPr>
          <w:p w14:paraId="579382D6" w14:textId="53447AC4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nil"/>
            </w:tcBorders>
            <w:vAlign w:val="center"/>
          </w:tcPr>
          <w:p w14:paraId="510F1F23" w14:textId="7777777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vAlign w:val="center"/>
          </w:tcPr>
          <w:p w14:paraId="4C2A61EC" w14:textId="15E6B1FF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proofErr w:type="spellStart"/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EMHware</w:t>
            </w:r>
            <w:proofErr w:type="spellEnd"/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 #: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vAlign w:val="center"/>
          </w:tcPr>
          <w:p w14:paraId="10FB7D45" w14:textId="22CED5DA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338B6" w14:paraId="4BC6A4AE" w14:textId="77777777" w:rsidTr="00F83782">
        <w:trPr>
          <w:trHeight w:val="288"/>
        </w:trPr>
        <w:tc>
          <w:tcPr>
            <w:tcW w:w="2104" w:type="dxa"/>
            <w:tcBorders>
              <w:bottom w:val="single" w:sz="4" w:space="0" w:color="auto"/>
            </w:tcBorders>
            <w:vAlign w:val="center"/>
          </w:tcPr>
          <w:p w14:paraId="31472F9A" w14:textId="1EA89702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Initial Meeting Date: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571" w:type="dxa"/>
            <w:tcBorders>
              <w:bottom w:val="single" w:sz="4" w:space="0" w:color="auto"/>
            </w:tcBorders>
            <w:vAlign w:val="center"/>
          </w:tcPr>
          <w:p w14:paraId="12F9F8D8" w14:textId="0526941D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E444CF">
              <w:rPr>
                <w:rFonts w:ascii="Calibri" w:eastAsia="Calibri" w:hAnsi="Calibri"/>
                <w:sz w:val="21"/>
                <w:szCs w:val="22"/>
              </w:rPr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E444C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0" w:type="dxa"/>
            <w:tcBorders>
              <w:top w:val="nil"/>
              <w:bottom w:val="single" w:sz="4" w:space="0" w:color="auto"/>
            </w:tcBorders>
            <w:vAlign w:val="center"/>
          </w:tcPr>
          <w:p w14:paraId="1ACC3E67" w14:textId="7777777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14:paraId="2882B748" w14:textId="44B5DB81" w:rsidR="00C338B6" w:rsidRPr="00456BAF" w:rsidRDefault="00C338B6" w:rsidP="00C338B6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Referral Date / Next Review Date: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2425" w:type="dxa"/>
            <w:tcBorders>
              <w:bottom w:val="single" w:sz="4" w:space="0" w:color="auto"/>
            </w:tcBorders>
            <w:vAlign w:val="center"/>
          </w:tcPr>
          <w:p w14:paraId="39BE1209" w14:textId="73EED027" w:rsidR="00C338B6" w:rsidRDefault="00C338B6" w:rsidP="00C338B6">
            <w:pPr>
              <w:rPr>
                <w:rFonts w:ascii="Calibri" w:eastAsia="Calibri" w:hAnsi="Calibri"/>
                <w:sz w:val="21"/>
                <w:szCs w:val="22"/>
              </w:rPr>
            </w:pP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A274F5">
              <w:rPr>
                <w:rFonts w:ascii="Calibri" w:eastAsia="Calibri" w:hAnsi="Calibri"/>
                <w:sz w:val="21"/>
                <w:szCs w:val="22"/>
              </w:rPr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A274F5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040C807D" w14:textId="77777777" w:rsidR="00CB33E8" w:rsidRDefault="00CB33E8" w:rsidP="007C6795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705"/>
        <w:gridCol w:w="365"/>
        <w:gridCol w:w="90"/>
        <w:gridCol w:w="535"/>
        <w:gridCol w:w="275"/>
        <w:gridCol w:w="895"/>
        <w:gridCol w:w="545"/>
        <w:gridCol w:w="1075"/>
        <w:gridCol w:w="1710"/>
        <w:gridCol w:w="3325"/>
      </w:tblGrid>
      <w:tr w:rsidR="007C6795" w14:paraId="794A6155" w14:textId="77777777" w:rsidTr="00C338B6">
        <w:trPr>
          <w:trHeight w:val="295"/>
        </w:trPr>
        <w:tc>
          <w:tcPr>
            <w:tcW w:w="10520" w:type="dxa"/>
            <w:gridSpan w:val="10"/>
            <w:shd w:val="clear" w:color="auto" w:fill="8064A2" w:themeFill="accent4"/>
            <w:vAlign w:val="center"/>
          </w:tcPr>
          <w:p w14:paraId="69B5AA12" w14:textId="1521C9D7" w:rsidR="007C6795" w:rsidRDefault="007C6795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2) How You Identify</w:t>
            </w:r>
          </w:p>
        </w:tc>
      </w:tr>
      <w:tr w:rsidR="00CB33E8" w14:paraId="6C24EFC3" w14:textId="77777777" w:rsidTr="00F837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705" w:type="dxa"/>
            <w:vAlign w:val="center"/>
          </w:tcPr>
          <w:p w14:paraId="2E08E486" w14:textId="4047FEA0" w:rsidR="00CB33E8" w:rsidRDefault="00CB33E8" w:rsidP="007C6795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Gender Identity:</w:t>
            </w:r>
          </w:p>
        </w:tc>
        <w:tc>
          <w:tcPr>
            <w:tcW w:w="990" w:type="dxa"/>
            <w:gridSpan w:val="3"/>
            <w:vAlign w:val="center"/>
          </w:tcPr>
          <w:p w14:paraId="2633BEED" w14:textId="10FFA5AA" w:rsidR="00CB33E8" w:rsidRDefault="00000000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88855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Male  </w:t>
            </w:r>
          </w:p>
        </w:tc>
        <w:tc>
          <w:tcPr>
            <w:tcW w:w="1170" w:type="dxa"/>
            <w:gridSpan w:val="2"/>
            <w:vAlign w:val="center"/>
          </w:tcPr>
          <w:p w14:paraId="2A304033" w14:textId="60092336" w:rsidR="00CB33E8" w:rsidRDefault="00000000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3308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Female  </w:t>
            </w:r>
          </w:p>
        </w:tc>
        <w:tc>
          <w:tcPr>
            <w:tcW w:w="1620" w:type="dxa"/>
            <w:gridSpan w:val="2"/>
            <w:vAlign w:val="center"/>
          </w:tcPr>
          <w:p w14:paraId="181B9D8D" w14:textId="21AFBF5A" w:rsidR="00CB33E8" w:rsidRDefault="00000000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3076683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 xml:space="preserve">Non-binary  </w:t>
            </w:r>
          </w:p>
        </w:tc>
        <w:tc>
          <w:tcPr>
            <w:tcW w:w="1710" w:type="dxa"/>
            <w:vAlign w:val="center"/>
          </w:tcPr>
          <w:p w14:paraId="7677E676" w14:textId="4BBD7620" w:rsidR="00CB33E8" w:rsidRDefault="00000000" w:rsidP="00CB33E8">
            <w:pPr>
              <w:ind w:right="-103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9875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B33E8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B33E8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CB33E8" w:rsidRPr="00456BAF">
              <w:rPr>
                <w:rFonts w:ascii="Calibri" w:eastAsia="Calibri" w:hAnsi="Calibri"/>
                <w:sz w:val="21"/>
                <w:szCs w:val="22"/>
              </w:rPr>
              <w:t>Self-identified:</w:t>
            </w:r>
          </w:p>
        </w:tc>
        <w:tc>
          <w:tcPr>
            <w:tcW w:w="3325" w:type="dxa"/>
            <w:tcBorders>
              <w:bottom w:val="single" w:sz="4" w:space="0" w:color="auto"/>
            </w:tcBorders>
            <w:vAlign w:val="center"/>
          </w:tcPr>
          <w:p w14:paraId="265A2AB4" w14:textId="0C71342B" w:rsidR="00CB33E8" w:rsidRDefault="00CB33E8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" w:name="Text63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1"/>
          </w:p>
        </w:tc>
      </w:tr>
      <w:tr w:rsidR="007C6795" w14:paraId="6B5BA87C" w14:textId="77777777" w:rsidTr="00F837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4410" w:type="dxa"/>
            <w:gridSpan w:val="7"/>
            <w:vAlign w:val="center"/>
          </w:tcPr>
          <w:p w14:paraId="3DE7EF3B" w14:textId="3B46970F" w:rsidR="007C6795" w:rsidRDefault="007C6795" w:rsidP="00CB33E8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Cultural Identity (First Nation, Métis, Inuit, other):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6110" w:type="dxa"/>
            <w:gridSpan w:val="3"/>
            <w:tcBorders>
              <w:bottom w:val="single" w:sz="4" w:space="0" w:color="auto"/>
            </w:tcBorders>
            <w:vAlign w:val="center"/>
          </w:tcPr>
          <w:p w14:paraId="504B146E" w14:textId="1ACA8F60" w:rsidR="007C6795" w:rsidRDefault="00BF1959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" w:name="Text64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2"/>
          </w:p>
        </w:tc>
      </w:tr>
      <w:tr w:rsidR="007C6795" w14:paraId="1D9CCC31" w14:textId="77777777" w:rsidTr="00F837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970" w:type="dxa"/>
            <w:gridSpan w:val="5"/>
            <w:vAlign w:val="center"/>
          </w:tcPr>
          <w:p w14:paraId="2E068F32" w14:textId="580404DB" w:rsidR="007C6795" w:rsidRPr="00456BAF" w:rsidRDefault="007C6795" w:rsidP="00CB33E8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Band/Community (if applicable):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550" w:type="dxa"/>
            <w:gridSpan w:val="5"/>
            <w:tcBorders>
              <w:bottom w:val="single" w:sz="4" w:space="0" w:color="auto"/>
            </w:tcBorders>
            <w:vAlign w:val="center"/>
          </w:tcPr>
          <w:p w14:paraId="4CB02C35" w14:textId="685E45EF" w:rsidR="007C6795" w:rsidRDefault="00BF1959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3" w:name="Text65"/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  <w:bookmarkEnd w:id="3"/>
          </w:p>
        </w:tc>
      </w:tr>
      <w:tr w:rsidR="007C6795" w:rsidRPr="007C6795" w14:paraId="6336A314" w14:textId="77777777" w:rsidTr="00F837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160" w:type="dxa"/>
            <w:gridSpan w:val="3"/>
            <w:vAlign w:val="center"/>
          </w:tcPr>
          <w:p w14:paraId="70F194F8" w14:textId="4DC15A56" w:rsidR="007C6795" w:rsidRPr="00456BAF" w:rsidRDefault="007C6795" w:rsidP="00CB33E8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Language(s) you speak:  </w:t>
            </w:r>
          </w:p>
        </w:tc>
        <w:tc>
          <w:tcPr>
            <w:tcW w:w="8360" w:type="dxa"/>
            <w:gridSpan w:val="7"/>
            <w:tcBorders>
              <w:bottom w:val="single" w:sz="4" w:space="0" w:color="auto"/>
            </w:tcBorders>
            <w:vAlign w:val="center"/>
          </w:tcPr>
          <w:p w14:paraId="7EECF317" w14:textId="45A38F26" w:rsidR="007C6795" w:rsidRPr="007C6795" w:rsidRDefault="00BF1959" w:rsidP="007C6795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4" w:name="Text66"/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separate"/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end"/>
            </w:r>
            <w:bookmarkEnd w:id="4"/>
          </w:p>
        </w:tc>
      </w:tr>
      <w:tr w:rsidR="007C6795" w14:paraId="0F2FABF1" w14:textId="77777777" w:rsidTr="00F8378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2070" w:type="dxa"/>
            <w:gridSpan w:val="2"/>
            <w:vAlign w:val="center"/>
          </w:tcPr>
          <w:p w14:paraId="7ED52CDA" w14:textId="6FAE48DE" w:rsidR="007C6795" w:rsidRPr="00456BAF" w:rsidRDefault="007C6795" w:rsidP="00CB33E8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bookmarkStart w:id="5" w:name="_Hlk223540568"/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Interpreter needed?</w:t>
            </w:r>
          </w:p>
        </w:tc>
        <w:tc>
          <w:tcPr>
            <w:tcW w:w="900" w:type="dxa"/>
            <w:gridSpan w:val="3"/>
            <w:vAlign w:val="center"/>
          </w:tcPr>
          <w:p w14:paraId="55A8B338" w14:textId="5149E2A6" w:rsidR="007C6795" w:rsidRDefault="00000000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498019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6795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7C6795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7C6795" w:rsidRPr="00456BAF">
              <w:rPr>
                <w:rFonts w:ascii="Calibri" w:eastAsia="Calibri" w:hAnsi="Calibri"/>
                <w:sz w:val="21"/>
                <w:szCs w:val="22"/>
              </w:rPr>
              <w:t xml:space="preserve">Yes  </w:t>
            </w:r>
          </w:p>
        </w:tc>
        <w:tc>
          <w:tcPr>
            <w:tcW w:w="7550" w:type="dxa"/>
            <w:gridSpan w:val="5"/>
            <w:tcBorders>
              <w:top w:val="single" w:sz="4" w:space="0" w:color="auto"/>
            </w:tcBorders>
            <w:vAlign w:val="center"/>
          </w:tcPr>
          <w:p w14:paraId="5326B662" w14:textId="413B646D" w:rsidR="007C6795" w:rsidRDefault="00000000" w:rsidP="00CB33E8">
            <w:pPr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6245794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C6795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7C6795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7C6795" w:rsidRPr="00456BAF">
              <w:rPr>
                <w:rFonts w:ascii="Calibri" w:eastAsia="Calibri" w:hAnsi="Calibri"/>
                <w:sz w:val="21"/>
                <w:szCs w:val="22"/>
              </w:rPr>
              <w:t>No</w:t>
            </w:r>
          </w:p>
        </w:tc>
      </w:tr>
      <w:bookmarkEnd w:id="5"/>
    </w:tbl>
    <w:p w14:paraId="781D9B57" w14:textId="77777777" w:rsidR="00456BAF" w:rsidRDefault="00456BAF" w:rsidP="00C338B6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5"/>
        <w:gridCol w:w="450"/>
        <w:gridCol w:w="4860"/>
        <w:gridCol w:w="3405"/>
      </w:tblGrid>
      <w:tr w:rsidR="002E6DB3" w14:paraId="4F9DE363" w14:textId="77777777" w:rsidTr="00C338B6">
        <w:trPr>
          <w:trHeight w:val="332"/>
        </w:trPr>
        <w:tc>
          <w:tcPr>
            <w:tcW w:w="10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22DE9243" w14:textId="2A12FC41" w:rsidR="002E6DB3" w:rsidRDefault="002E6DB3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3) Health &amp; Wellness</w:t>
            </w:r>
          </w:p>
        </w:tc>
      </w:tr>
      <w:tr w:rsidR="00BF1959" w14:paraId="432CA9D7" w14:textId="77777777" w:rsidTr="00F83782">
        <w:trPr>
          <w:trHeight w:val="288"/>
        </w:trPr>
        <w:tc>
          <w:tcPr>
            <w:tcW w:w="1805" w:type="dxa"/>
            <w:tcBorders>
              <w:top w:val="single" w:sz="4" w:space="0" w:color="auto"/>
            </w:tcBorders>
            <w:vAlign w:val="center"/>
          </w:tcPr>
          <w:p w14:paraId="1E6135BE" w14:textId="3E260741" w:rsidR="00BF1959" w:rsidRDefault="00BF1959" w:rsidP="00AF30E7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Diagnoses (if any):</w:t>
            </w:r>
          </w:p>
        </w:tc>
        <w:tc>
          <w:tcPr>
            <w:tcW w:w="871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788ED" w14:textId="77777777" w:rsidR="00BF1959" w:rsidRDefault="00BF1959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F1959" w14:paraId="30B71D40" w14:textId="77777777" w:rsidTr="00F83782">
        <w:trPr>
          <w:trHeight w:val="288"/>
        </w:trPr>
        <w:tc>
          <w:tcPr>
            <w:tcW w:w="7115" w:type="dxa"/>
            <w:gridSpan w:val="3"/>
            <w:vAlign w:val="center"/>
          </w:tcPr>
          <w:p w14:paraId="237C6A5C" w14:textId="348B1EB2" w:rsidR="00BF1959" w:rsidRPr="00456BAF" w:rsidRDefault="00BF1959" w:rsidP="00BF1959">
            <w:pP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How YIT can support (appointments, reminders, transportation, referrals, etc.):</w:t>
            </w:r>
          </w:p>
        </w:tc>
        <w:tc>
          <w:tcPr>
            <w:tcW w:w="3405" w:type="dxa"/>
            <w:vAlign w:val="center"/>
          </w:tcPr>
          <w:p w14:paraId="7709094F" w14:textId="77777777" w:rsidR="00BF1959" w:rsidRDefault="00BF1959" w:rsidP="00BF1959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522C00" w14:paraId="2FAA2048" w14:textId="77777777" w:rsidTr="00F83782">
        <w:trPr>
          <w:trHeight w:val="288"/>
        </w:trPr>
        <w:tc>
          <w:tcPr>
            <w:tcW w:w="10520" w:type="dxa"/>
            <w:gridSpan w:val="4"/>
            <w:tcBorders>
              <w:bottom w:val="single" w:sz="4" w:space="0" w:color="auto"/>
            </w:tcBorders>
            <w:vAlign w:val="center"/>
          </w:tcPr>
          <w:p w14:paraId="191E04C8" w14:textId="77777777" w:rsidR="00522C00" w:rsidRDefault="00522C00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F1959" w14:paraId="3F757FCB" w14:textId="77777777" w:rsidTr="00F83782">
        <w:trPr>
          <w:trHeight w:val="288"/>
        </w:trPr>
        <w:tc>
          <w:tcPr>
            <w:tcW w:w="10520" w:type="dxa"/>
            <w:gridSpan w:val="4"/>
            <w:tcBorders>
              <w:bottom w:val="single" w:sz="4" w:space="0" w:color="auto"/>
            </w:tcBorders>
            <w:vAlign w:val="center"/>
          </w:tcPr>
          <w:p w14:paraId="1F8B562B" w14:textId="412C7559" w:rsidR="00BF1959" w:rsidRDefault="00BF1959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F1959" w:rsidRPr="007C6795" w14:paraId="54964CA7" w14:textId="77777777" w:rsidTr="00F83782">
        <w:trPr>
          <w:trHeight w:val="288"/>
        </w:trPr>
        <w:tc>
          <w:tcPr>
            <w:tcW w:w="2255" w:type="dxa"/>
            <w:gridSpan w:val="2"/>
            <w:tcBorders>
              <w:top w:val="single" w:sz="4" w:space="0" w:color="auto"/>
            </w:tcBorders>
            <w:vAlign w:val="center"/>
          </w:tcPr>
          <w:p w14:paraId="7BE9FC55" w14:textId="355A78E8" w:rsidR="00BF1959" w:rsidRPr="00456BAF" w:rsidRDefault="00BF1959" w:rsidP="00AF30E7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Other health concerns:</w:t>
            </w:r>
          </w:p>
        </w:tc>
        <w:tc>
          <w:tcPr>
            <w:tcW w:w="826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25225" w14:textId="77777777" w:rsidR="00BF1959" w:rsidRPr="007C6795" w:rsidRDefault="00BF1959" w:rsidP="00AF30E7">
            <w:pPr>
              <w:ind w:left="-15"/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separate"/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noProof/>
                <w:color w:val="003C50"/>
                <w:sz w:val="20"/>
                <w:szCs w:val="22"/>
              </w:rPr>
              <w:t> </w:t>
            </w:r>
            <w:r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fldChar w:fldCharType="end"/>
            </w:r>
          </w:p>
        </w:tc>
      </w:tr>
    </w:tbl>
    <w:p w14:paraId="2AB8DBBE" w14:textId="77777777" w:rsidR="00522C00" w:rsidRPr="00C338B6" w:rsidRDefault="00522C00" w:rsidP="00522C00">
      <w:pPr>
        <w:rPr>
          <w:rFonts w:ascii="Calibri" w:eastAsia="Calibri" w:hAnsi="Calibri"/>
          <w:sz w:val="21"/>
          <w:szCs w:val="2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3055"/>
        <w:gridCol w:w="540"/>
        <w:gridCol w:w="270"/>
        <w:gridCol w:w="3330"/>
        <w:gridCol w:w="3330"/>
      </w:tblGrid>
      <w:tr w:rsidR="00522C00" w:rsidRPr="00C338B6" w14:paraId="6A11D47D" w14:textId="77777777" w:rsidTr="00A55279">
        <w:trPr>
          <w:trHeight w:val="348"/>
        </w:trPr>
        <w:tc>
          <w:tcPr>
            <w:tcW w:w="10525" w:type="dxa"/>
            <w:gridSpan w:val="5"/>
            <w:shd w:val="clear" w:color="auto" w:fill="8064A2" w:themeFill="accent4"/>
          </w:tcPr>
          <w:p w14:paraId="2C91A273" w14:textId="77777777" w:rsidR="00522C00" w:rsidRPr="00456BAF" w:rsidRDefault="00522C00" w:rsidP="00C338B6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4) Assessments / Important Documents</w:t>
            </w:r>
          </w:p>
        </w:tc>
      </w:tr>
      <w:tr w:rsidR="00522C00" w:rsidRPr="00522C00" w14:paraId="0CEF1901" w14:textId="77777777" w:rsidTr="00522C00">
        <w:trPr>
          <w:trHeight w:val="521"/>
        </w:trPr>
        <w:tc>
          <w:tcPr>
            <w:tcW w:w="10525" w:type="dxa"/>
            <w:gridSpan w:val="5"/>
            <w:shd w:val="clear" w:color="auto" w:fill="auto"/>
          </w:tcPr>
          <w:p w14:paraId="247DE60C" w14:textId="12D42686" w:rsidR="00522C00" w:rsidRPr="00522C00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i/>
                <w:sz w:val="21"/>
                <w:szCs w:val="22"/>
              </w:rPr>
              <w:t>(YIT worker will help gather and upload these as needed.)</w:t>
            </w:r>
          </w:p>
        </w:tc>
      </w:tr>
      <w:tr w:rsidR="00522C00" w:rsidRPr="00456BAF" w14:paraId="23B0F51E" w14:textId="77777777" w:rsidTr="00522C00">
        <w:tc>
          <w:tcPr>
            <w:tcW w:w="3595" w:type="dxa"/>
            <w:gridSpan w:val="2"/>
            <w:shd w:val="clear" w:color="auto" w:fill="E8EEF2"/>
          </w:tcPr>
          <w:p w14:paraId="4911C0E3" w14:textId="77777777" w:rsidR="00522C00" w:rsidRPr="00456BAF" w:rsidRDefault="00522C00" w:rsidP="00522C00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Assessor/Agency</w:t>
            </w:r>
          </w:p>
        </w:tc>
        <w:tc>
          <w:tcPr>
            <w:tcW w:w="3600" w:type="dxa"/>
            <w:gridSpan w:val="2"/>
            <w:shd w:val="clear" w:color="auto" w:fill="E8EEF2"/>
          </w:tcPr>
          <w:p w14:paraId="49219982" w14:textId="77777777" w:rsidR="00522C00" w:rsidRPr="00456BAF" w:rsidRDefault="00522C00" w:rsidP="00522C00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Type of Document</w:t>
            </w:r>
          </w:p>
        </w:tc>
        <w:tc>
          <w:tcPr>
            <w:tcW w:w="3330" w:type="dxa"/>
            <w:shd w:val="clear" w:color="auto" w:fill="E8EEF2"/>
          </w:tcPr>
          <w:p w14:paraId="290AF049" w14:textId="77777777" w:rsidR="00522C00" w:rsidRPr="00456BAF" w:rsidRDefault="00522C00" w:rsidP="00522C00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Date</w:t>
            </w:r>
          </w:p>
        </w:tc>
      </w:tr>
      <w:tr w:rsidR="00522C00" w:rsidRPr="00456BAF" w14:paraId="4210D421" w14:textId="77777777" w:rsidTr="00522C00">
        <w:tc>
          <w:tcPr>
            <w:tcW w:w="3595" w:type="dxa"/>
            <w:gridSpan w:val="2"/>
          </w:tcPr>
          <w:p w14:paraId="56B83625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600" w:type="dxa"/>
            <w:gridSpan w:val="2"/>
          </w:tcPr>
          <w:p w14:paraId="740216C2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330" w:type="dxa"/>
          </w:tcPr>
          <w:p w14:paraId="0F301135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522C00" w:rsidRPr="00456BAF" w14:paraId="456CB12C" w14:textId="77777777" w:rsidTr="00522C00">
        <w:tc>
          <w:tcPr>
            <w:tcW w:w="3595" w:type="dxa"/>
            <w:gridSpan w:val="2"/>
            <w:tcBorders>
              <w:bottom w:val="single" w:sz="4" w:space="0" w:color="auto"/>
            </w:tcBorders>
          </w:tcPr>
          <w:p w14:paraId="1AA6C078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</w:tcPr>
          <w:p w14:paraId="0A328434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4F0672BE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522C00" w:rsidRPr="00456BAF" w14:paraId="46370C6E" w14:textId="77777777" w:rsidTr="00522C00">
        <w:tc>
          <w:tcPr>
            <w:tcW w:w="3595" w:type="dxa"/>
            <w:gridSpan w:val="2"/>
            <w:tcBorders>
              <w:bottom w:val="single" w:sz="4" w:space="0" w:color="auto"/>
            </w:tcBorders>
          </w:tcPr>
          <w:p w14:paraId="75D5D021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</w:tcPr>
          <w:p w14:paraId="269E7874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287FB45D" w14:textId="77777777" w:rsidR="00522C00" w:rsidRPr="00456BAF" w:rsidRDefault="00522C00" w:rsidP="00522C00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522C00" w:rsidRPr="00456BAF" w14:paraId="0684701D" w14:textId="77777777" w:rsidTr="00522C00">
        <w:tc>
          <w:tcPr>
            <w:tcW w:w="305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A81654" w14:textId="696666A6" w:rsidR="00522C00" w:rsidRPr="00456BAF" w:rsidRDefault="00522C00" w:rsidP="00522C00">
            <w:pPr>
              <w:ind w:left="-113"/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SNCD completed within 30 days?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6D83DC" w14:textId="4DD2C9BA" w:rsidR="00522C00" w:rsidRPr="00456BAF" w:rsidRDefault="00000000" w:rsidP="00522C00">
            <w:pPr>
              <w:ind w:left="-18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80403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2C00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522C00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522C00" w:rsidRPr="00456BAF">
              <w:rPr>
                <w:rFonts w:ascii="Calibri" w:eastAsia="Calibri" w:hAnsi="Calibri"/>
                <w:sz w:val="21"/>
                <w:szCs w:val="22"/>
              </w:rPr>
              <w:t xml:space="preserve">Yes  </w:t>
            </w:r>
          </w:p>
        </w:tc>
        <w:tc>
          <w:tcPr>
            <w:tcW w:w="66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687CB2" w14:textId="2A91C874" w:rsidR="00522C00" w:rsidRPr="00456BAF" w:rsidRDefault="00000000" w:rsidP="00522C00">
            <w:pPr>
              <w:ind w:left="-18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015655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22C00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522C00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  <w:r w:rsidR="00522C00" w:rsidRPr="00456BAF">
              <w:rPr>
                <w:rFonts w:ascii="Calibri" w:eastAsia="Calibri" w:hAnsi="Calibri"/>
                <w:sz w:val="21"/>
                <w:szCs w:val="22"/>
              </w:rPr>
              <w:t>No</w:t>
            </w:r>
          </w:p>
        </w:tc>
      </w:tr>
    </w:tbl>
    <w:p w14:paraId="25734B82" w14:textId="77777777" w:rsidR="00522C00" w:rsidRPr="00C338B6" w:rsidRDefault="00522C00" w:rsidP="00C338B6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0"/>
        <w:gridCol w:w="5480"/>
      </w:tblGrid>
      <w:tr w:rsidR="002E6DB3" w14:paraId="2A404F9B" w14:textId="77777777" w:rsidTr="00C338B6">
        <w:trPr>
          <w:trHeight w:val="358"/>
        </w:trPr>
        <w:tc>
          <w:tcPr>
            <w:tcW w:w="10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vAlign w:val="center"/>
          </w:tcPr>
          <w:p w14:paraId="20D86FA8" w14:textId="2AD96E51" w:rsidR="002E6DB3" w:rsidRDefault="002E6DB3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t>5) Getting to Know You (Strengths, Needs &amp; Culture Discovery)</w:t>
            </w:r>
          </w:p>
        </w:tc>
      </w:tr>
      <w:tr w:rsidR="00F83782" w14:paraId="22F522EF" w14:textId="77777777" w:rsidTr="00F83782">
        <w:trPr>
          <w:trHeight w:val="341"/>
        </w:trPr>
        <w:tc>
          <w:tcPr>
            <w:tcW w:w="5040" w:type="dxa"/>
            <w:vAlign w:val="center"/>
          </w:tcPr>
          <w:p w14:paraId="0D01CB97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 xml:space="preserve">Family and </w:t>
            </w:r>
            <w:proofErr w:type="gramStart"/>
            <w:r w:rsidRPr="002E6DB3">
              <w:rPr>
                <w:rFonts w:ascii="Calibri" w:eastAsia="Calibri" w:hAnsi="Calibri"/>
                <w:sz w:val="21"/>
              </w:rPr>
              <w:t>supports</w:t>
            </w:r>
            <w:proofErr w:type="gramEnd"/>
          </w:p>
          <w:p w14:paraId="0A217095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School / training / work situation</w:t>
            </w:r>
          </w:p>
          <w:p w14:paraId="08D44353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Living situation and daily routines</w:t>
            </w:r>
          </w:p>
          <w:p w14:paraId="69F11668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 xml:space="preserve">Life skills you want to </w:t>
            </w:r>
            <w:proofErr w:type="gramStart"/>
            <w:r w:rsidRPr="002E6DB3">
              <w:rPr>
                <w:rFonts w:ascii="Calibri" w:eastAsia="Calibri" w:hAnsi="Calibri"/>
                <w:sz w:val="21"/>
              </w:rPr>
              <w:t>build</w:t>
            </w:r>
            <w:proofErr w:type="gramEnd"/>
          </w:p>
          <w:p w14:paraId="504A1D6F" w14:textId="77777777" w:rsidR="00F83782" w:rsidRPr="00F83782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b/>
                <w:bCs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Transportation and community access</w:t>
            </w:r>
          </w:p>
          <w:p w14:paraId="7116D5DD" w14:textId="2D8B33AC" w:rsidR="00F83782" w:rsidRPr="00456BAF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b/>
                <w:bCs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Group or 1:1 preference</w:t>
            </w:r>
          </w:p>
        </w:tc>
        <w:tc>
          <w:tcPr>
            <w:tcW w:w="5480" w:type="dxa"/>
            <w:vAlign w:val="center"/>
          </w:tcPr>
          <w:p w14:paraId="47B83EEA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Strengths, interests, and what you’re proud of</w:t>
            </w:r>
          </w:p>
          <w:p w14:paraId="7151D10C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Barriers (what makes things harder right now)</w:t>
            </w:r>
          </w:p>
          <w:p w14:paraId="1E458A46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 xml:space="preserve">Best days/times to meet and how you prefer to </w:t>
            </w:r>
            <w:proofErr w:type="gramStart"/>
            <w:r w:rsidRPr="002E6DB3">
              <w:rPr>
                <w:rFonts w:ascii="Calibri" w:eastAsia="Calibri" w:hAnsi="Calibri"/>
                <w:sz w:val="21"/>
              </w:rPr>
              <w:t>connect</w:t>
            </w:r>
            <w:proofErr w:type="gramEnd"/>
          </w:p>
          <w:p w14:paraId="5547E243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Friendships, relationships, and social supports</w:t>
            </w:r>
          </w:p>
          <w:p w14:paraId="08EF37AD" w14:textId="77777777" w:rsidR="00F83782" w:rsidRPr="002E6DB3" w:rsidRDefault="00F83782" w:rsidP="00F83782">
            <w:pPr>
              <w:pStyle w:val="ListParagraph"/>
              <w:numPr>
                <w:ilvl w:val="0"/>
                <w:numId w:val="2"/>
              </w:numPr>
              <w:tabs>
                <w:tab w:val="num" w:pos="360"/>
              </w:tabs>
              <w:spacing w:after="0" w:line="204" w:lineRule="auto"/>
              <w:ind w:left="346"/>
              <w:rPr>
                <w:rFonts w:ascii="Calibri" w:eastAsia="Calibri" w:hAnsi="Calibri"/>
                <w:sz w:val="21"/>
              </w:rPr>
            </w:pPr>
            <w:r w:rsidRPr="002E6DB3">
              <w:rPr>
                <w:rFonts w:ascii="Calibri" w:eastAsia="Calibri" w:hAnsi="Calibri"/>
                <w:sz w:val="21"/>
              </w:rPr>
              <w:t>Emotional well-being and coping strategies</w:t>
            </w:r>
          </w:p>
          <w:p w14:paraId="109443AE" w14:textId="6E8B4D06" w:rsidR="00F83782" w:rsidRPr="00456BAF" w:rsidRDefault="00F83782" w:rsidP="00F83782">
            <w:pPr>
              <w:spacing w:line="204" w:lineRule="auto"/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</w:p>
        </w:tc>
      </w:tr>
      <w:tr w:rsidR="002E6DB3" w14:paraId="50B094DE" w14:textId="77777777" w:rsidTr="00A55279">
        <w:trPr>
          <w:trHeight w:val="341"/>
        </w:trPr>
        <w:tc>
          <w:tcPr>
            <w:tcW w:w="10520" w:type="dxa"/>
            <w:gridSpan w:val="2"/>
            <w:vAlign w:val="center"/>
          </w:tcPr>
          <w:p w14:paraId="34EF0571" w14:textId="4124E9E7" w:rsidR="002E6DB3" w:rsidRPr="002E6DB3" w:rsidRDefault="002E6DB3" w:rsidP="002E6DB3">
            <w:pPr>
              <w:rPr>
                <w:rFonts w:ascii="Calibri" w:eastAsia="Calibri" w:hAnsi="Calibri"/>
                <w:b/>
                <w:bCs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bCs/>
                <w:sz w:val="21"/>
                <w:szCs w:val="22"/>
              </w:rPr>
              <w:t>Your notes / story:</w:t>
            </w:r>
          </w:p>
        </w:tc>
      </w:tr>
      <w:tr w:rsidR="002E6DB3" w14:paraId="7AC8FE36" w14:textId="77777777" w:rsidTr="00684714">
        <w:trPr>
          <w:trHeight w:val="288"/>
        </w:trPr>
        <w:tc>
          <w:tcPr>
            <w:tcW w:w="10520" w:type="dxa"/>
            <w:gridSpan w:val="2"/>
            <w:tcBorders>
              <w:bottom w:val="single" w:sz="4" w:space="0" w:color="auto"/>
            </w:tcBorders>
            <w:vAlign w:val="center"/>
          </w:tcPr>
          <w:p w14:paraId="214BFA2B" w14:textId="77777777" w:rsidR="002E6DB3" w:rsidRDefault="002E6DB3" w:rsidP="002E6DB3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E6DB3" w14:paraId="137F2271" w14:textId="77777777" w:rsidTr="00684714">
        <w:trPr>
          <w:trHeight w:val="288"/>
        </w:trPr>
        <w:tc>
          <w:tcPr>
            <w:tcW w:w="10520" w:type="dxa"/>
            <w:gridSpan w:val="2"/>
            <w:tcBorders>
              <w:bottom w:val="single" w:sz="4" w:space="0" w:color="auto"/>
            </w:tcBorders>
            <w:vAlign w:val="center"/>
          </w:tcPr>
          <w:p w14:paraId="776C5ED6" w14:textId="77777777" w:rsidR="002E6DB3" w:rsidRDefault="002E6DB3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684714" w14:paraId="2753F679" w14:textId="77777777" w:rsidTr="007B206D">
        <w:trPr>
          <w:trHeight w:val="288"/>
        </w:trPr>
        <w:tc>
          <w:tcPr>
            <w:tcW w:w="10520" w:type="dxa"/>
            <w:gridSpan w:val="2"/>
            <w:tcBorders>
              <w:bottom w:val="single" w:sz="4" w:space="0" w:color="auto"/>
            </w:tcBorders>
            <w:vAlign w:val="center"/>
          </w:tcPr>
          <w:p w14:paraId="75DFD74F" w14:textId="77777777" w:rsidR="00684714" w:rsidRDefault="0068471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E6DB3" w14:paraId="3524E469" w14:textId="77777777" w:rsidTr="00684714">
        <w:trPr>
          <w:trHeight w:val="288"/>
        </w:trPr>
        <w:tc>
          <w:tcPr>
            <w:tcW w:w="10520" w:type="dxa"/>
            <w:gridSpan w:val="2"/>
            <w:tcBorders>
              <w:bottom w:val="single" w:sz="4" w:space="0" w:color="auto"/>
            </w:tcBorders>
            <w:vAlign w:val="center"/>
          </w:tcPr>
          <w:p w14:paraId="2D9E836E" w14:textId="77777777" w:rsidR="002E6DB3" w:rsidRDefault="002E6DB3" w:rsidP="00AF30E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2E6DB3" w14:paraId="60D45030" w14:textId="77777777" w:rsidTr="00684714">
        <w:trPr>
          <w:trHeight w:val="288"/>
        </w:trPr>
        <w:tc>
          <w:tcPr>
            <w:tcW w:w="10520" w:type="dxa"/>
            <w:gridSpan w:val="2"/>
            <w:tcBorders>
              <w:bottom w:val="single" w:sz="4" w:space="0" w:color="auto"/>
            </w:tcBorders>
            <w:vAlign w:val="center"/>
          </w:tcPr>
          <w:p w14:paraId="0BCD5F79" w14:textId="77777777" w:rsidR="002E6DB3" w:rsidRDefault="002E6DB3" w:rsidP="002E6DB3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362A4DFD" w14:textId="77777777" w:rsidR="002E6DB3" w:rsidRPr="00684714" w:rsidRDefault="002E6DB3" w:rsidP="002E6DB3">
      <w:pPr>
        <w:rPr>
          <w:rFonts w:ascii="Calibri" w:eastAsia="Calibri" w:hAnsi="Calibri"/>
          <w:sz w:val="12"/>
          <w:szCs w:val="1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1786"/>
        <w:gridCol w:w="8739"/>
      </w:tblGrid>
      <w:tr w:rsidR="002E6DB3" w:rsidRPr="00522C00" w14:paraId="2B733F5A" w14:textId="77777777" w:rsidTr="00684714">
        <w:trPr>
          <w:trHeight w:val="531"/>
        </w:trPr>
        <w:tc>
          <w:tcPr>
            <w:tcW w:w="10525" w:type="dxa"/>
            <w:gridSpan w:val="2"/>
            <w:tcBorders>
              <w:bottom w:val="nil"/>
            </w:tcBorders>
            <w:shd w:val="clear" w:color="auto" w:fill="8064A2" w:themeFill="accent4"/>
          </w:tcPr>
          <w:p w14:paraId="51725D54" w14:textId="2ECCA571" w:rsidR="002E6DB3" w:rsidRPr="00456BAF" w:rsidRDefault="002E6DB3" w:rsidP="00684714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FFFFFF"/>
                <w:szCs w:val="22"/>
              </w:rPr>
              <w:lastRenderedPageBreak/>
              <w:t>6) Your Long-Term Visions</w:t>
            </w:r>
          </w:p>
        </w:tc>
      </w:tr>
      <w:tr w:rsidR="002E6DB3" w:rsidRPr="00522C00" w14:paraId="0C8ADB94" w14:textId="77777777" w:rsidTr="00684714">
        <w:trPr>
          <w:trHeight w:val="432"/>
        </w:trPr>
        <w:tc>
          <w:tcPr>
            <w:tcW w:w="10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F521F61" w14:textId="5983836A" w:rsidR="002E6DB3" w:rsidRPr="002E6DB3" w:rsidRDefault="002E6DB3" w:rsidP="00684714">
            <w:pPr>
              <w:rPr>
                <w:rFonts w:ascii="Calibri" w:eastAsia="Calibri" w:hAnsi="Calibri"/>
                <w:i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i/>
                <w:sz w:val="21"/>
                <w:szCs w:val="22"/>
              </w:rPr>
              <w:t>Big dreams or small steps — it all counts.</w:t>
            </w:r>
          </w:p>
        </w:tc>
      </w:tr>
      <w:tr w:rsidR="002E6DB3" w:rsidRPr="00456BAF" w14:paraId="34F83B4D" w14:textId="77777777" w:rsidTr="00684714">
        <w:tc>
          <w:tcPr>
            <w:tcW w:w="1705" w:type="dxa"/>
            <w:tcBorders>
              <w:top w:val="single" w:sz="4" w:space="0" w:color="auto"/>
            </w:tcBorders>
          </w:tcPr>
          <w:p w14:paraId="68C985F8" w14:textId="2BAE8868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Vision #1:</w:t>
            </w:r>
          </w:p>
        </w:tc>
        <w:tc>
          <w:tcPr>
            <w:tcW w:w="8820" w:type="dxa"/>
            <w:tcBorders>
              <w:top w:val="single" w:sz="4" w:space="0" w:color="auto"/>
            </w:tcBorders>
          </w:tcPr>
          <w:p w14:paraId="16256DF6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03967209" w14:textId="77777777" w:rsidTr="00684714">
        <w:tc>
          <w:tcPr>
            <w:tcW w:w="1705" w:type="dxa"/>
          </w:tcPr>
          <w:p w14:paraId="10035ADF" w14:textId="04CA8DC0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Worker/Referent:</w:t>
            </w:r>
          </w:p>
        </w:tc>
        <w:tc>
          <w:tcPr>
            <w:tcW w:w="8820" w:type="dxa"/>
          </w:tcPr>
          <w:p w14:paraId="6BC1C459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6ADA7072" w14:textId="77777777" w:rsidTr="00684714">
        <w:tc>
          <w:tcPr>
            <w:tcW w:w="1705" w:type="dxa"/>
            <w:tcBorders>
              <w:bottom w:val="single" w:sz="4" w:space="0" w:color="auto"/>
            </w:tcBorders>
          </w:tcPr>
          <w:p w14:paraId="5BF49E3E" w14:textId="12D74D2A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Youth voice:</w:t>
            </w:r>
          </w:p>
        </w:tc>
        <w:tc>
          <w:tcPr>
            <w:tcW w:w="8820" w:type="dxa"/>
            <w:tcBorders>
              <w:bottom w:val="single" w:sz="4" w:space="0" w:color="auto"/>
            </w:tcBorders>
          </w:tcPr>
          <w:p w14:paraId="52679560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684714" w14:paraId="4E1659A5" w14:textId="77777777" w:rsidTr="00684714"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7D9337" w14:textId="77777777" w:rsidR="002E6DB3" w:rsidRPr="00684714" w:rsidRDefault="002E6DB3" w:rsidP="00684714">
            <w:pPr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859E4B" w14:textId="77777777" w:rsidR="002E6DB3" w:rsidRPr="00684714" w:rsidRDefault="002E6DB3" w:rsidP="00684714">
            <w:pPr>
              <w:rPr>
                <w:rFonts w:ascii="Calibri" w:eastAsia="Calibri" w:hAnsi="Calibri"/>
                <w:sz w:val="16"/>
                <w:szCs w:val="16"/>
              </w:rPr>
            </w:pPr>
          </w:p>
        </w:tc>
      </w:tr>
      <w:tr w:rsidR="002E6DB3" w:rsidRPr="00456BAF" w14:paraId="3CE7558A" w14:textId="77777777" w:rsidTr="00684714">
        <w:tc>
          <w:tcPr>
            <w:tcW w:w="1705" w:type="dxa"/>
            <w:tcBorders>
              <w:top w:val="single" w:sz="4" w:space="0" w:color="auto"/>
            </w:tcBorders>
          </w:tcPr>
          <w:p w14:paraId="41687B5F" w14:textId="52C02DAF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Vision #</w:t>
            </w:r>
            <w:r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2</w:t>
            </w:r>
            <w:r w:rsidRPr="00456BAF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:</w:t>
            </w:r>
          </w:p>
        </w:tc>
        <w:tc>
          <w:tcPr>
            <w:tcW w:w="8820" w:type="dxa"/>
            <w:tcBorders>
              <w:top w:val="single" w:sz="4" w:space="0" w:color="auto"/>
            </w:tcBorders>
          </w:tcPr>
          <w:p w14:paraId="6051CB0B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15DBCE3B" w14:textId="77777777" w:rsidTr="00684714">
        <w:tc>
          <w:tcPr>
            <w:tcW w:w="1705" w:type="dxa"/>
          </w:tcPr>
          <w:p w14:paraId="745F532F" w14:textId="436C19F2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Worker/Referent:</w:t>
            </w:r>
          </w:p>
        </w:tc>
        <w:tc>
          <w:tcPr>
            <w:tcW w:w="8820" w:type="dxa"/>
          </w:tcPr>
          <w:p w14:paraId="080729D0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579836C0" w14:textId="77777777" w:rsidTr="00684714">
        <w:tc>
          <w:tcPr>
            <w:tcW w:w="1705" w:type="dxa"/>
            <w:tcBorders>
              <w:bottom w:val="single" w:sz="4" w:space="0" w:color="auto"/>
            </w:tcBorders>
          </w:tcPr>
          <w:p w14:paraId="6B8DE156" w14:textId="252C4291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Youth voice:</w:t>
            </w:r>
          </w:p>
        </w:tc>
        <w:tc>
          <w:tcPr>
            <w:tcW w:w="8820" w:type="dxa"/>
            <w:tcBorders>
              <w:bottom w:val="single" w:sz="4" w:space="0" w:color="auto"/>
            </w:tcBorders>
          </w:tcPr>
          <w:p w14:paraId="3D0A84DF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684714" w14:paraId="5BD06F9B" w14:textId="77777777" w:rsidTr="00684714">
        <w:trPr>
          <w:trHeight w:val="144"/>
        </w:trPr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BA9960" w14:textId="77777777" w:rsidR="002E6DB3" w:rsidRPr="00684714" w:rsidRDefault="002E6DB3" w:rsidP="00684714">
            <w:pPr>
              <w:rPr>
                <w:rFonts w:ascii="Calibri" w:eastAsia="Calibri" w:hAnsi="Calibri"/>
                <w:b/>
                <w:sz w:val="16"/>
                <w:szCs w:val="16"/>
              </w:rPr>
            </w:pPr>
          </w:p>
        </w:tc>
        <w:tc>
          <w:tcPr>
            <w:tcW w:w="88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9AE1AD" w14:textId="77777777" w:rsidR="002E6DB3" w:rsidRPr="00684714" w:rsidRDefault="002E6DB3" w:rsidP="00684714">
            <w:pPr>
              <w:rPr>
                <w:rFonts w:ascii="Calibri" w:eastAsia="Calibri" w:hAnsi="Calibri"/>
                <w:sz w:val="16"/>
                <w:szCs w:val="16"/>
              </w:rPr>
            </w:pPr>
          </w:p>
        </w:tc>
      </w:tr>
      <w:tr w:rsidR="002E6DB3" w:rsidRPr="00456BAF" w14:paraId="68E83060" w14:textId="77777777" w:rsidTr="00684714">
        <w:tc>
          <w:tcPr>
            <w:tcW w:w="1705" w:type="dxa"/>
            <w:tcBorders>
              <w:top w:val="single" w:sz="4" w:space="0" w:color="auto"/>
            </w:tcBorders>
          </w:tcPr>
          <w:p w14:paraId="3239844B" w14:textId="2124DFDF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Vision #</w:t>
            </w:r>
            <w:r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3</w:t>
            </w:r>
            <w:r w:rsidRPr="00456BAF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:</w:t>
            </w:r>
          </w:p>
        </w:tc>
        <w:tc>
          <w:tcPr>
            <w:tcW w:w="8820" w:type="dxa"/>
            <w:tcBorders>
              <w:top w:val="single" w:sz="4" w:space="0" w:color="auto"/>
            </w:tcBorders>
          </w:tcPr>
          <w:p w14:paraId="63951234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64AD1404" w14:textId="77777777" w:rsidTr="00684714">
        <w:tc>
          <w:tcPr>
            <w:tcW w:w="1705" w:type="dxa"/>
          </w:tcPr>
          <w:p w14:paraId="5E4D57B2" w14:textId="1E45C48B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Worker/Referent:</w:t>
            </w:r>
          </w:p>
        </w:tc>
        <w:tc>
          <w:tcPr>
            <w:tcW w:w="8820" w:type="dxa"/>
          </w:tcPr>
          <w:p w14:paraId="582A2A7E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  <w:tr w:rsidR="002E6DB3" w:rsidRPr="00456BAF" w14:paraId="1E473231" w14:textId="77777777" w:rsidTr="00684714">
        <w:tc>
          <w:tcPr>
            <w:tcW w:w="1705" w:type="dxa"/>
          </w:tcPr>
          <w:p w14:paraId="590A3D39" w14:textId="7591DD50" w:rsidR="002E6DB3" w:rsidRPr="00456BAF" w:rsidRDefault="002E6DB3" w:rsidP="00684714">
            <w:pPr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Youth voice:</w:t>
            </w:r>
          </w:p>
        </w:tc>
        <w:tc>
          <w:tcPr>
            <w:tcW w:w="8820" w:type="dxa"/>
          </w:tcPr>
          <w:p w14:paraId="78DBAB4A" w14:textId="77777777" w:rsidR="002E6DB3" w:rsidRPr="00456BAF" w:rsidRDefault="002E6DB3" w:rsidP="00684714">
            <w:pPr>
              <w:rPr>
                <w:rFonts w:ascii="Calibri" w:eastAsia="Calibri" w:hAnsi="Calibri"/>
                <w:sz w:val="21"/>
                <w:szCs w:val="22"/>
              </w:rPr>
            </w:pPr>
          </w:p>
        </w:tc>
      </w:tr>
    </w:tbl>
    <w:p w14:paraId="3C08F2FF" w14:textId="77777777" w:rsidR="002E6DB3" w:rsidRPr="00684714" w:rsidRDefault="002E6DB3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20"/>
      </w:tblGrid>
      <w:tr w:rsidR="00EF3434" w14:paraId="03AFEEFA" w14:textId="77777777" w:rsidTr="007B206D">
        <w:trPr>
          <w:trHeight w:val="432"/>
        </w:trPr>
        <w:tc>
          <w:tcPr>
            <w:tcW w:w="10520" w:type="dxa"/>
            <w:shd w:val="clear" w:color="auto" w:fill="8064A2" w:themeFill="accent4"/>
            <w:vAlign w:val="center"/>
          </w:tcPr>
          <w:p w14:paraId="3BB757CC" w14:textId="1D407F7F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EF3434">
              <w:rPr>
                <w:rFonts w:ascii="Calibri" w:eastAsia="Calibri" w:hAnsi="Calibri"/>
                <w:b/>
                <w:color w:val="FFFFFF"/>
                <w:szCs w:val="22"/>
              </w:rPr>
              <w:t>7) What’s Most Important Right Now?</w:t>
            </w:r>
          </w:p>
        </w:tc>
      </w:tr>
      <w:tr w:rsidR="00EF3434" w14:paraId="73FAD46B" w14:textId="77777777" w:rsidTr="0069110F">
        <w:trPr>
          <w:trHeight w:val="432"/>
        </w:trPr>
        <w:tc>
          <w:tcPr>
            <w:tcW w:w="10520" w:type="dxa"/>
            <w:vAlign w:val="center"/>
          </w:tcPr>
          <w:p w14:paraId="78C335FB" w14:textId="32034FBF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EF3434">
              <w:rPr>
                <w:rFonts w:ascii="Calibri" w:eastAsia="Calibri" w:hAnsi="Calibri"/>
                <w:b/>
                <w:sz w:val="21"/>
                <w:szCs w:val="22"/>
              </w:rPr>
              <w:t>Youth perspective:</w:t>
            </w:r>
          </w:p>
        </w:tc>
      </w:tr>
      <w:tr w:rsidR="00EF3434" w14:paraId="2C49FBF7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78B3FEFC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2F315D58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5A1693CF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192FE918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31F82F00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57BC21B6" w14:textId="77777777" w:rsidTr="007B206D">
        <w:trPr>
          <w:trHeight w:val="432"/>
        </w:trPr>
        <w:tc>
          <w:tcPr>
            <w:tcW w:w="10520" w:type="dxa"/>
            <w:vAlign w:val="center"/>
          </w:tcPr>
          <w:p w14:paraId="1BB3B1E3" w14:textId="1D7E3771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EF3434">
              <w:rPr>
                <w:rFonts w:ascii="Calibri" w:eastAsia="Calibri" w:hAnsi="Calibri"/>
                <w:b/>
                <w:sz w:val="21"/>
                <w:szCs w:val="22"/>
              </w:rPr>
              <w:t>Worker/Referent perspective:</w:t>
            </w:r>
          </w:p>
        </w:tc>
      </w:tr>
      <w:tr w:rsidR="00EF3434" w14:paraId="5BB51AC6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697229A9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67955184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4DD10ABA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08CFB89E" w14:textId="77777777" w:rsidTr="00684714"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2D53F44B" w14:textId="7777777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5EB8B51A" w14:textId="77777777" w:rsidR="002E6DB3" w:rsidRPr="00684714" w:rsidRDefault="002E6DB3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150"/>
        <w:gridCol w:w="1530"/>
        <w:gridCol w:w="5840"/>
      </w:tblGrid>
      <w:tr w:rsidR="00EF3434" w14:paraId="0DA773BC" w14:textId="77777777" w:rsidTr="007B206D">
        <w:trPr>
          <w:trHeight w:val="432"/>
        </w:trPr>
        <w:tc>
          <w:tcPr>
            <w:tcW w:w="10520" w:type="dxa"/>
            <w:gridSpan w:val="3"/>
            <w:shd w:val="clear" w:color="auto" w:fill="8064A2" w:themeFill="accent4"/>
            <w:vAlign w:val="center"/>
          </w:tcPr>
          <w:p w14:paraId="5BDECE91" w14:textId="1FAE5527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EF3434">
              <w:rPr>
                <w:rFonts w:ascii="Calibri" w:eastAsia="Calibri" w:hAnsi="Calibri"/>
                <w:b/>
                <w:color w:val="FFFFFF"/>
                <w:szCs w:val="22"/>
              </w:rPr>
              <w:t>8) Supports You Need</w:t>
            </w:r>
          </w:p>
        </w:tc>
      </w:tr>
      <w:tr w:rsidR="00EF3434" w14:paraId="759F8F8E" w14:textId="77777777" w:rsidTr="00EF34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3150" w:type="dxa"/>
            <w:vAlign w:val="center"/>
          </w:tcPr>
          <w:p w14:paraId="6C0FABB7" w14:textId="028C2210" w:rsidR="00EF3434" w:rsidRDefault="00EF3434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EF3434">
              <w:rPr>
                <w:rFonts w:ascii="Calibri" w:eastAsia="Calibri" w:hAnsi="Calibri"/>
                <w:b/>
                <w:sz w:val="21"/>
                <w:szCs w:val="22"/>
              </w:rPr>
              <w:t>Do you need support right now?</w:t>
            </w:r>
          </w:p>
        </w:tc>
        <w:tc>
          <w:tcPr>
            <w:tcW w:w="1530" w:type="dxa"/>
            <w:vAlign w:val="center"/>
          </w:tcPr>
          <w:p w14:paraId="303B8311" w14:textId="5F99F373" w:rsidR="00EF3434" w:rsidRDefault="00000000" w:rsidP="007B206D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774369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F3434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EF3434">
              <w:rPr>
                <w:rFonts w:ascii="Calibri" w:eastAsia="Calibri" w:hAnsi="Calibri"/>
                <w:sz w:val="21"/>
                <w:szCs w:val="22"/>
              </w:rPr>
              <w:t xml:space="preserve"> Yes</w:t>
            </w:r>
            <w:r w:rsidR="00EF3434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5840" w:type="dxa"/>
            <w:vAlign w:val="center"/>
          </w:tcPr>
          <w:p w14:paraId="3149C1E1" w14:textId="0B4C100B" w:rsidR="00EF3434" w:rsidRDefault="00000000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1901315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F3434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EF3434">
              <w:rPr>
                <w:rFonts w:ascii="Calibri" w:eastAsia="Calibri" w:hAnsi="Calibri"/>
                <w:sz w:val="21"/>
                <w:szCs w:val="22"/>
              </w:rPr>
              <w:t xml:space="preserve"> No</w:t>
            </w:r>
            <w:r w:rsidR="00EF3434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</w:tr>
      <w:tr w:rsidR="00EF3434" w:rsidRPr="00EF3434" w14:paraId="6141908B" w14:textId="77777777" w:rsidTr="00EF34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10520" w:type="dxa"/>
            <w:gridSpan w:val="3"/>
            <w:vAlign w:val="center"/>
          </w:tcPr>
          <w:p w14:paraId="62A4A457" w14:textId="19D58D9C" w:rsidR="00EF3434" w:rsidRPr="00EF3434" w:rsidRDefault="00EF3434" w:rsidP="007B206D">
            <w:pPr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</w:pPr>
            <w:r w:rsidRPr="00EF3434"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  <w:t>Describe supports needed (funds/benefits/programs/planning for 18/referrals):</w:t>
            </w:r>
          </w:p>
        </w:tc>
      </w:tr>
      <w:tr w:rsidR="00EF3434" w14:paraId="2FAA0C89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33A72E5A" w14:textId="77777777" w:rsidR="00EF3434" w:rsidRDefault="00EF3434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54D08970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29AFB571" w14:textId="77777777" w:rsidR="00EF3434" w:rsidRDefault="00EF3434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22D3A98C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5F358246" w14:textId="77777777" w:rsidR="00EF3434" w:rsidRDefault="00EF3434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EF3434" w14:paraId="7D9894C0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2D9D10C1" w14:textId="56228A03" w:rsidR="00EF3434" w:rsidRDefault="00EF3434" w:rsidP="00EF3434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3840BC2D" w14:textId="77777777" w:rsidR="00522C00" w:rsidRPr="00684714" w:rsidRDefault="00522C00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520"/>
      </w:tblGrid>
      <w:tr w:rsidR="00BC430A" w14:paraId="439DF6D0" w14:textId="77777777" w:rsidTr="007B206D">
        <w:trPr>
          <w:trHeight w:val="432"/>
        </w:trPr>
        <w:tc>
          <w:tcPr>
            <w:tcW w:w="10520" w:type="dxa"/>
            <w:shd w:val="clear" w:color="auto" w:fill="8064A2" w:themeFill="accent4"/>
            <w:vAlign w:val="center"/>
          </w:tcPr>
          <w:p w14:paraId="6F58FAE4" w14:textId="54A9B17A" w:rsidR="00BC430A" w:rsidRDefault="00BC430A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BC430A">
              <w:rPr>
                <w:rFonts w:ascii="Calibri" w:eastAsia="Calibri" w:hAnsi="Calibri"/>
                <w:b/>
                <w:color w:val="FFFFFF"/>
                <w:szCs w:val="22"/>
              </w:rPr>
              <w:t>9) Immediate Next Steps</w:t>
            </w:r>
          </w:p>
        </w:tc>
      </w:tr>
      <w:tr w:rsidR="00BC430A" w:rsidRPr="00EF3434" w14:paraId="1144F136" w14:textId="77777777" w:rsidTr="007B2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10520" w:type="dxa"/>
            <w:vAlign w:val="center"/>
          </w:tcPr>
          <w:p w14:paraId="06B9642E" w14:textId="0DE86CCD" w:rsidR="00BC430A" w:rsidRPr="00EF3434" w:rsidRDefault="00BC430A" w:rsidP="007B206D">
            <w:pPr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</w:pPr>
            <w:r w:rsidRPr="00BC430A"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  <w:t>What we’ll work on first:</w:t>
            </w:r>
          </w:p>
        </w:tc>
      </w:tr>
      <w:tr w:rsidR="00BC430A" w14:paraId="4B8F253C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1CE65672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C430A" w14:paraId="4EB8CF9C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4D94561F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C430A" w14:paraId="06D36349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2301602D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C430A" w14:paraId="3EABF311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76949F30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10231C7D" w14:textId="77777777" w:rsidR="00522C00" w:rsidRPr="00684714" w:rsidRDefault="00522C00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520"/>
      </w:tblGrid>
      <w:tr w:rsidR="00BC430A" w14:paraId="47E2C8DE" w14:textId="77777777" w:rsidTr="007B206D">
        <w:trPr>
          <w:trHeight w:val="432"/>
        </w:trPr>
        <w:tc>
          <w:tcPr>
            <w:tcW w:w="10520" w:type="dxa"/>
            <w:shd w:val="clear" w:color="auto" w:fill="8064A2" w:themeFill="accent4"/>
            <w:vAlign w:val="center"/>
          </w:tcPr>
          <w:p w14:paraId="4111186C" w14:textId="6DC95342" w:rsidR="00BC430A" w:rsidRDefault="00BC430A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BC430A">
              <w:rPr>
                <w:rFonts w:ascii="Calibri" w:eastAsia="Calibri" w:hAnsi="Calibri"/>
                <w:b/>
                <w:color w:val="FFFFFF"/>
                <w:szCs w:val="22"/>
              </w:rPr>
              <w:t>Transitional Support Plan</w:t>
            </w:r>
          </w:p>
        </w:tc>
      </w:tr>
      <w:tr w:rsidR="00BC430A" w:rsidRPr="00EF3434" w14:paraId="6831306B" w14:textId="77777777" w:rsidTr="007B206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10520" w:type="dxa"/>
            <w:vAlign w:val="center"/>
          </w:tcPr>
          <w:p w14:paraId="6240BA1F" w14:textId="5EF3DA9A" w:rsidR="00BC430A" w:rsidRPr="00EF3434" w:rsidRDefault="00BC430A" w:rsidP="007B206D">
            <w:pPr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</w:pPr>
            <w:r w:rsidRPr="00BC430A"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  <w:t>Completed within 60 days and updated every 60–90 days.</w:t>
            </w:r>
          </w:p>
        </w:tc>
      </w:tr>
    </w:tbl>
    <w:p w14:paraId="1DF0FC70" w14:textId="77777777" w:rsidR="00BC430A" w:rsidRPr="00684714" w:rsidRDefault="00BC430A" w:rsidP="00BC430A">
      <w:pPr>
        <w:rPr>
          <w:rFonts w:ascii="Calibri" w:eastAsia="Calibri" w:hAnsi="Calibri"/>
          <w:sz w:val="18"/>
          <w:szCs w:val="18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2695"/>
        <w:gridCol w:w="7830"/>
      </w:tblGrid>
      <w:tr w:rsidR="00BC430A" w:rsidRPr="00522C00" w14:paraId="1C01516C" w14:textId="77777777" w:rsidTr="007B206D">
        <w:trPr>
          <w:trHeight w:val="531"/>
        </w:trPr>
        <w:tc>
          <w:tcPr>
            <w:tcW w:w="10525" w:type="dxa"/>
            <w:gridSpan w:val="2"/>
            <w:tcBorders>
              <w:bottom w:val="nil"/>
            </w:tcBorders>
            <w:shd w:val="clear" w:color="auto" w:fill="8064A2" w:themeFill="accent4"/>
          </w:tcPr>
          <w:p w14:paraId="1847F7FD" w14:textId="3365C5B3" w:rsidR="00BC430A" w:rsidRPr="00456BAF" w:rsidRDefault="00BC430A" w:rsidP="007B206D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BC430A">
              <w:rPr>
                <w:rFonts w:ascii="Calibri" w:eastAsia="Calibri" w:hAnsi="Calibri"/>
                <w:b/>
                <w:color w:val="FFFFFF"/>
                <w:szCs w:val="22"/>
              </w:rPr>
              <w:lastRenderedPageBreak/>
              <w:t>10) 60</w:t>
            </w:r>
            <w:r w:rsidRPr="00BC430A">
              <w:rPr>
                <w:rFonts w:ascii="Cambria Math" w:eastAsia="Calibri" w:hAnsi="Cambria Math" w:cs="Cambria Math"/>
                <w:b/>
                <w:color w:val="FFFFFF"/>
                <w:szCs w:val="22"/>
              </w:rPr>
              <w:t>‑</w:t>
            </w:r>
            <w:r w:rsidRPr="00BC430A">
              <w:rPr>
                <w:rFonts w:ascii="Calibri" w:eastAsia="Calibri" w:hAnsi="Calibri"/>
                <w:b/>
                <w:color w:val="FFFFFF"/>
                <w:szCs w:val="22"/>
              </w:rPr>
              <w:t>Day Planning</w:t>
            </w:r>
          </w:p>
        </w:tc>
      </w:tr>
      <w:tr w:rsidR="00BC430A" w:rsidRPr="00522C00" w14:paraId="226C91C6" w14:textId="77777777" w:rsidTr="000C5A37">
        <w:trPr>
          <w:trHeight w:val="362"/>
        </w:trPr>
        <w:tc>
          <w:tcPr>
            <w:tcW w:w="105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9D4BA9" w14:textId="77777777" w:rsidR="00BC430A" w:rsidRPr="002E6DB3" w:rsidRDefault="00BC430A" w:rsidP="000C5A37">
            <w:pPr>
              <w:rPr>
                <w:rFonts w:ascii="Calibri" w:eastAsia="Calibri" w:hAnsi="Calibri"/>
                <w:i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i/>
                <w:sz w:val="21"/>
                <w:szCs w:val="22"/>
              </w:rPr>
              <w:t>Big dreams or small steps — it all counts.</w:t>
            </w:r>
          </w:p>
        </w:tc>
      </w:tr>
      <w:tr w:rsidR="000C5A37" w:rsidRPr="00456BAF" w14:paraId="30A72E5C" w14:textId="77777777" w:rsidTr="00BC430A">
        <w:tc>
          <w:tcPr>
            <w:tcW w:w="2695" w:type="dxa"/>
            <w:tcBorders>
              <w:top w:val="single" w:sz="4" w:space="0" w:color="auto"/>
            </w:tcBorders>
          </w:tcPr>
          <w:p w14:paraId="3A212AAD" w14:textId="6C37F696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C430A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>Initial 60</w:t>
            </w:r>
            <w:r w:rsidRPr="00BC430A">
              <w:rPr>
                <w:rFonts w:ascii="Cambria Math" w:eastAsia="Calibri" w:hAnsi="Cambria Math" w:cs="Cambria Math"/>
                <w:b/>
                <w:color w:val="003C50"/>
                <w:sz w:val="22"/>
                <w:szCs w:val="22"/>
              </w:rPr>
              <w:t>‑</w:t>
            </w:r>
            <w:r w:rsidRPr="00BC430A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 xml:space="preserve">Day Plan (Date):  </w:t>
            </w:r>
          </w:p>
        </w:tc>
        <w:tc>
          <w:tcPr>
            <w:tcW w:w="7830" w:type="dxa"/>
            <w:tcBorders>
              <w:top w:val="single" w:sz="4" w:space="0" w:color="auto"/>
            </w:tcBorders>
          </w:tcPr>
          <w:p w14:paraId="256F0F35" w14:textId="6C06F94F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2F0AB2">
              <w:rPr>
                <w:rFonts w:ascii="Calibri" w:eastAsia="Calibri" w:hAnsi="Calibri"/>
                <w:sz w:val="21"/>
                <w:szCs w:val="22"/>
              </w:rP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0B22677E" w14:textId="77777777" w:rsidTr="00BC430A">
        <w:tc>
          <w:tcPr>
            <w:tcW w:w="2695" w:type="dxa"/>
          </w:tcPr>
          <w:p w14:paraId="18AA4B8D" w14:textId="22D293EA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Follow</w:t>
            </w:r>
            <w:r w:rsidRPr="00A51677">
              <w:rPr>
                <w:rFonts w:ascii="Cambria Math" w:eastAsia="Calibri" w:hAnsi="Cambria Math" w:cs="Cambria Math"/>
                <w:b/>
                <w:color w:val="003C50"/>
                <w:sz w:val="20"/>
                <w:szCs w:val="22"/>
              </w:rPr>
              <w:t>‑</w:t>
            </w: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Up (Date): </w:t>
            </w:r>
            <w:r w:rsidRPr="00A51677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830" w:type="dxa"/>
          </w:tcPr>
          <w:p w14:paraId="582128AD" w14:textId="629742E9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2F0AB2">
              <w:rPr>
                <w:rFonts w:ascii="Calibri" w:eastAsia="Calibri" w:hAnsi="Calibri"/>
                <w:sz w:val="21"/>
                <w:szCs w:val="22"/>
              </w:rP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71FAD632" w14:textId="77777777" w:rsidTr="007B206D">
        <w:tc>
          <w:tcPr>
            <w:tcW w:w="2695" w:type="dxa"/>
            <w:tcBorders>
              <w:bottom w:val="single" w:sz="4" w:space="0" w:color="auto"/>
            </w:tcBorders>
          </w:tcPr>
          <w:p w14:paraId="6690E8B2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Follow</w:t>
            </w:r>
            <w:r w:rsidRPr="00A51677">
              <w:rPr>
                <w:rFonts w:ascii="Cambria Math" w:eastAsia="Calibri" w:hAnsi="Cambria Math" w:cs="Cambria Math"/>
                <w:b/>
                <w:color w:val="003C50"/>
                <w:sz w:val="20"/>
                <w:szCs w:val="22"/>
              </w:rPr>
              <w:t>‑</w:t>
            </w: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Up (Date): </w:t>
            </w:r>
            <w:r w:rsidRPr="00A51677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830" w:type="dxa"/>
            <w:tcBorders>
              <w:bottom w:val="single" w:sz="4" w:space="0" w:color="auto"/>
            </w:tcBorders>
          </w:tcPr>
          <w:p w14:paraId="603BD22C" w14:textId="5FEEBE2F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2F0AB2">
              <w:rPr>
                <w:rFonts w:ascii="Calibri" w:eastAsia="Calibri" w:hAnsi="Calibri"/>
                <w:sz w:val="21"/>
                <w:szCs w:val="22"/>
              </w:rP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3A0DF827" w14:textId="77777777" w:rsidTr="00BC430A">
        <w:tc>
          <w:tcPr>
            <w:tcW w:w="2695" w:type="dxa"/>
            <w:tcBorders>
              <w:bottom w:val="single" w:sz="4" w:space="0" w:color="auto"/>
            </w:tcBorders>
          </w:tcPr>
          <w:p w14:paraId="41E8FCCD" w14:textId="1175F74B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>Follow</w:t>
            </w:r>
            <w:r w:rsidRPr="00A51677">
              <w:rPr>
                <w:rFonts w:ascii="Cambria Math" w:eastAsia="Calibri" w:hAnsi="Cambria Math" w:cs="Cambria Math"/>
                <w:b/>
                <w:color w:val="003C50"/>
                <w:sz w:val="20"/>
                <w:szCs w:val="22"/>
              </w:rPr>
              <w:t>‑</w:t>
            </w:r>
            <w:r w:rsidRPr="00A5167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Up (Date): </w:t>
            </w:r>
            <w:r w:rsidRPr="00A51677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830" w:type="dxa"/>
            <w:tcBorders>
              <w:bottom w:val="single" w:sz="4" w:space="0" w:color="auto"/>
            </w:tcBorders>
          </w:tcPr>
          <w:p w14:paraId="22372EDF" w14:textId="6502ED3C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2F0AB2">
              <w:rPr>
                <w:rFonts w:ascii="Calibri" w:eastAsia="Calibri" w:hAnsi="Calibri"/>
                <w:sz w:val="21"/>
                <w:szCs w:val="22"/>
              </w:rPr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2F0AB2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3C0C1E13" w14:textId="7797C732" w:rsidR="00456BAF" w:rsidRDefault="00456BAF" w:rsidP="00684714">
      <w:pPr>
        <w:rPr>
          <w:rFonts w:ascii="Calibri" w:eastAsia="Calibri" w:hAnsi="Calibri"/>
          <w:sz w:val="21"/>
          <w:szCs w:val="22"/>
        </w:rPr>
      </w:pPr>
    </w:p>
    <w:p w14:paraId="57AB414D" w14:textId="77777777" w:rsidR="00BC430A" w:rsidRDefault="00BC430A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0520"/>
      </w:tblGrid>
      <w:tr w:rsidR="00BC430A" w14:paraId="45959535" w14:textId="77777777" w:rsidTr="007B206D">
        <w:trPr>
          <w:trHeight w:val="432"/>
        </w:trPr>
        <w:tc>
          <w:tcPr>
            <w:tcW w:w="10520" w:type="dxa"/>
            <w:shd w:val="clear" w:color="auto" w:fill="8064A2" w:themeFill="accent4"/>
            <w:vAlign w:val="center"/>
          </w:tcPr>
          <w:p w14:paraId="1498D0F9" w14:textId="771FCA21" w:rsidR="00BC430A" w:rsidRDefault="00BC430A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BC430A">
              <w:rPr>
                <w:rFonts w:ascii="Calibri" w:eastAsia="Calibri" w:hAnsi="Calibri"/>
                <w:b/>
                <w:color w:val="FFFFFF"/>
                <w:szCs w:val="22"/>
              </w:rPr>
              <w:t>11) Training Requests / Recommendations (if applicable)</w:t>
            </w:r>
          </w:p>
        </w:tc>
      </w:tr>
      <w:tr w:rsidR="00BC430A" w14:paraId="6C058B17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67BA2AB7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C430A" w14:paraId="7B2C6D48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tcBorders>
              <w:bottom w:val="single" w:sz="4" w:space="0" w:color="auto"/>
            </w:tcBorders>
            <w:vAlign w:val="center"/>
          </w:tcPr>
          <w:p w14:paraId="2BB5DEAD" w14:textId="77777777" w:rsidR="00BC430A" w:rsidRDefault="00BC430A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56049389" w14:textId="77777777" w:rsidR="00BC430A" w:rsidRDefault="00BC430A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1705"/>
        <w:gridCol w:w="2160"/>
        <w:gridCol w:w="2340"/>
        <w:gridCol w:w="1890"/>
        <w:gridCol w:w="2430"/>
      </w:tblGrid>
      <w:tr w:rsidR="005656EB" w:rsidRPr="00522C00" w14:paraId="14FE9321" w14:textId="77777777" w:rsidTr="005656EB">
        <w:tc>
          <w:tcPr>
            <w:tcW w:w="10525" w:type="dxa"/>
            <w:gridSpan w:val="5"/>
            <w:shd w:val="clear" w:color="auto" w:fill="8064A2" w:themeFill="accent4"/>
          </w:tcPr>
          <w:p w14:paraId="77B5D022" w14:textId="03ADA3A3" w:rsidR="005656EB" w:rsidRPr="00456BAF" w:rsidRDefault="005656EB" w:rsidP="007B206D">
            <w:pPr>
              <w:spacing w:after="200" w:line="276" w:lineRule="auto"/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5656EB">
              <w:rPr>
                <w:rFonts w:ascii="Calibri" w:eastAsia="Calibri" w:hAnsi="Calibri"/>
                <w:b/>
                <w:color w:val="FFFFFF"/>
                <w:szCs w:val="22"/>
              </w:rPr>
              <w:t>12) Your Priorities &amp; Goals</w:t>
            </w:r>
          </w:p>
        </w:tc>
      </w:tr>
      <w:tr w:rsidR="005656EB" w:rsidRPr="00522C00" w14:paraId="29824D82" w14:textId="77777777" w:rsidTr="005656EB">
        <w:trPr>
          <w:trHeight w:val="521"/>
        </w:trPr>
        <w:tc>
          <w:tcPr>
            <w:tcW w:w="10525" w:type="dxa"/>
            <w:gridSpan w:val="5"/>
          </w:tcPr>
          <w:p w14:paraId="055F0653" w14:textId="5B6B8D94" w:rsidR="005656EB" w:rsidRPr="00522C00" w:rsidRDefault="005656EB" w:rsidP="005656EB">
            <w:pPr>
              <w:rPr>
                <w:rFonts w:ascii="Calibri" w:eastAsia="Calibri" w:hAnsi="Calibri"/>
                <w:sz w:val="21"/>
                <w:szCs w:val="22"/>
              </w:rPr>
            </w:pPr>
            <w:r w:rsidRPr="005656EB">
              <w:rPr>
                <w:rFonts w:ascii="Calibri" w:eastAsia="Calibri" w:hAnsi="Calibri"/>
                <w:i/>
                <w:sz w:val="21"/>
                <w:szCs w:val="22"/>
              </w:rPr>
              <w:t>These goals support your long</w:t>
            </w:r>
            <w:r w:rsidRPr="005656EB">
              <w:rPr>
                <w:rFonts w:ascii="Cambria Math" w:eastAsia="Calibri" w:hAnsi="Cambria Math" w:cs="Cambria Math"/>
                <w:i/>
                <w:sz w:val="21"/>
                <w:szCs w:val="22"/>
              </w:rPr>
              <w:t>‑</w:t>
            </w:r>
            <w:r w:rsidRPr="005656EB">
              <w:rPr>
                <w:rFonts w:ascii="Calibri" w:eastAsia="Calibri" w:hAnsi="Calibri"/>
                <w:i/>
                <w:sz w:val="21"/>
                <w:szCs w:val="22"/>
              </w:rPr>
              <w:t>term visions.</w:t>
            </w:r>
          </w:p>
        </w:tc>
      </w:tr>
      <w:tr w:rsidR="005656EB" w:rsidRPr="00456BAF" w14:paraId="22A274EC" w14:textId="77777777" w:rsidTr="000C5A37">
        <w:tc>
          <w:tcPr>
            <w:tcW w:w="1705" w:type="dxa"/>
            <w:shd w:val="clear" w:color="auto" w:fill="E8EEF2"/>
          </w:tcPr>
          <w:p w14:paraId="1D6FD918" w14:textId="282E2F74" w:rsidR="005656EB" w:rsidRPr="00456BAF" w:rsidRDefault="005656EB" w:rsidP="005656EB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Priority / Goal</w:t>
            </w:r>
          </w:p>
        </w:tc>
        <w:tc>
          <w:tcPr>
            <w:tcW w:w="2160" w:type="dxa"/>
            <w:shd w:val="clear" w:color="auto" w:fill="E8EEF2"/>
          </w:tcPr>
          <w:p w14:paraId="06E44647" w14:textId="3981CA2D" w:rsidR="005656EB" w:rsidRPr="00456BAF" w:rsidRDefault="005656EB" w:rsidP="005656EB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5656EB">
              <w:rPr>
                <w:rFonts w:ascii="Calibri" w:eastAsia="Calibri" w:hAnsi="Calibri"/>
                <w:b/>
                <w:sz w:val="21"/>
                <w:szCs w:val="22"/>
              </w:rPr>
              <w:t>Linked Vision</w:t>
            </w:r>
          </w:p>
        </w:tc>
        <w:tc>
          <w:tcPr>
            <w:tcW w:w="2340" w:type="dxa"/>
            <w:shd w:val="clear" w:color="auto" w:fill="E8EEF2"/>
          </w:tcPr>
          <w:p w14:paraId="7E68C14B" w14:textId="26457C83" w:rsidR="005656EB" w:rsidRPr="00456BAF" w:rsidRDefault="005656EB" w:rsidP="005656EB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How we’ll reach it (and who’s involved)</w:t>
            </w:r>
          </w:p>
        </w:tc>
        <w:tc>
          <w:tcPr>
            <w:tcW w:w="1890" w:type="dxa"/>
            <w:shd w:val="clear" w:color="auto" w:fill="E8EEF2"/>
          </w:tcPr>
          <w:p w14:paraId="19BCD8CC" w14:textId="71220BDD" w:rsidR="005656EB" w:rsidRPr="00456BAF" w:rsidRDefault="005656EB" w:rsidP="005656EB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Updates / Timeline</w:t>
            </w:r>
          </w:p>
        </w:tc>
        <w:tc>
          <w:tcPr>
            <w:tcW w:w="2430" w:type="dxa"/>
            <w:shd w:val="clear" w:color="auto" w:fill="E8EEF2"/>
          </w:tcPr>
          <w:p w14:paraId="13CC6098" w14:textId="00417E10" w:rsidR="005656EB" w:rsidRPr="00456BAF" w:rsidRDefault="005656EB" w:rsidP="005656EB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5656EB">
              <w:rPr>
                <w:rFonts w:ascii="Calibri" w:eastAsia="Calibri" w:hAnsi="Calibri"/>
                <w:b/>
                <w:sz w:val="21"/>
                <w:szCs w:val="22"/>
              </w:rPr>
              <w:t>Status</w:t>
            </w:r>
          </w:p>
        </w:tc>
      </w:tr>
      <w:tr w:rsidR="000C5A37" w:rsidRPr="00456BAF" w14:paraId="28846B2B" w14:textId="77777777" w:rsidTr="000C5A37">
        <w:tc>
          <w:tcPr>
            <w:tcW w:w="1705" w:type="dxa"/>
          </w:tcPr>
          <w:p w14:paraId="76114182" w14:textId="7D54E126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160" w:type="dxa"/>
          </w:tcPr>
          <w:p w14:paraId="4D6C4312" w14:textId="7DFFF509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340" w:type="dxa"/>
          </w:tcPr>
          <w:p w14:paraId="4D55F25D" w14:textId="421C8882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890" w:type="dxa"/>
          </w:tcPr>
          <w:p w14:paraId="2E2D5CCC" w14:textId="38058D72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430" w:type="dxa"/>
          </w:tcPr>
          <w:p w14:paraId="753FB80B" w14:textId="3B23660A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1ADC7BD1" w14:textId="77777777" w:rsidTr="000C5A37">
        <w:tc>
          <w:tcPr>
            <w:tcW w:w="1705" w:type="dxa"/>
            <w:tcBorders>
              <w:bottom w:val="single" w:sz="4" w:space="0" w:color="auto"/>
            </w:tcBorders>
          </w:tcPr>
          <w:p w14:paraId="37B7E581" w14:textId="3C4E6425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7B101D1F" w14:textId="5F685D05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343A198F" w14:textId="5BADAA68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4A858370" w14:textId="48103271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33F360FC" w14:textId="580E6872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5F77D6C6" w14:textId="77777777" w:rsidTr="000C5A37">
        <w:tc>
          <w:tcPr>
            <w:tcW w:w="1705" w:type="dxa"/>
            <w:tcBorders>
              <w:bottom w:val="single" w:sz="4" w:space="0" w:color="auto"/>
            </w:tcBorders>
          </w:tcPr>
          <w:p w14:paraId="1A70F5F4" w14:textId="2664A44D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14:paraId="1786B35B" w14:textId="41C5614F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259B66E7" w14:textId="306F470D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890" w:type="dxa"/>
            <w:tcBorders>
              <w:bottom w:val="single" w:sz="4" w:space="0" w:color="auto"/>
            </w:tcBorders>
          </w:tcPr>
          <w:p w14:paraId="2C258599" w14:textId="306C05B3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430" w:type="dxa"/>
            <w:tcBorders>
              <w:bottom w:val="single" w:sz="4" w:space="0" w:color="auto"/>
            </w:tcBorders>
          </w:tcPr>
          <w:p w14:paraId="55C77246" w14:textId="3BC9BCF3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5C2E429C" w14:textId="0B9EA3A9" w:rsidR="00456BAF" w:rsidRDefault="00456BAF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2155"/>
        <w:gridCol w:w="630"/>
        <w:gridCol w:w="7740"/>
      </w:tblGrid>
      <w:tr w:rsidR="005656EB" w:rsidRPr="00522C00" w14:paraId="44FADFF8" w14:textId="77777777" w:rsidTr="007B206D">
        <w:trPr>
          <w:trHeight w:val="531"/>
        </w:trPr>
        <w:tc>
          <w:tcPr>
            <w:tcW w:w="10525" w:type="dxa"/>
            <w:gridSpan w:val="3"/>
            <w:tcBorders>
              <w:bottom w:val="nil"/>
            </w:tcBorders>
            <w:shd w:val="clear" w:color="auto" w:fill="8064A2" w:themeFill="accent4"/>
          </w:tcPr>
          <w:p w14:paraId="17842E8F" w14:textId="25DDA17B" w:rsidR="005656EB" w:rsidRPr="00456BAF" w:rsidRDefault="005656EB" w:rsidP="007B206D">
            <w:pPr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5656EB">
              <w:rPr>
                <w:rFonts w:ascii="Calibri" w:eastAsia="Calibri" w:hAnsi="Calibri"/>
                <w:b/>
                <w:color w:val="FFFFFF"/>
                <w:szCs w:val="22"/>
              </w:rPr>
              <w:t>13) Your Team</w:t>
            </w:r>
          </w:p>
        </w:tc>
      </w:tr>
      <w:tr w:rsidR="005656EB" w:rsidRPr="00522C00" w14:paraId="268151FE" w14:textId="77777777" w:rsidTr="000C5A37">
        <w:trPr>
          <w:trHeight w:val="276"/>
        </w:trPr>
        <w:tc>
          <w:tcPr>
            <w:tcW w:w="105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76EF386" w14:textId="34DB8744" w:rsidR="005656EB" w:rsidRPr="002E6DB3" w:rsidRDefault="005656EB" w:rsidP="000C5A37">
            <w:pPr>
              <w:rPr>
                <w:rFonts w:ascii="Calibri" w:eastAsia="Calibri" w:hAnsi="Calibri"/>
                <w:i/>
                <w:sz w:val="21"/>
                <w:szCs w:val="22"/>
              </w:rPr>
            </w:pPr>
            <w:r w:rsidRPr="005656EB">
              <w:rPr>
                <w:rFonts w:ascii="Calibri" w:eastAsia="Calibri" w:hAnsi="Calibri"/>
                <w:i/>
                <w:sz w:val="21"/>
                <w:szCs w:val="22"/>
              </w:rPr>
              <w:t>CAS Worker Contact</w:t>
            </w:r>
          </w:p>
        </w:tc>
      </w:tr>
      <w:tr w:rsidR="005656EB" w:rsidRPr="00456BAF" w14:paraId="46693C40" w14:textId="77777777" w:rsidTr="000C5A37">
        <w:tc>
          <w:tcPr>
            <w:tcW w:w="2155" w:type="dxa"/>
            <w:tcBorders>
              <w:top w:val="single" w:sz="4" w:space="0" w:color="auto"/>
            </w:tcBorders>
          </w:tcPr>
          <w:p w14:paraId="4A334FD8" w14:textId="5E7EB25F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0C5A37">
              <w:rPr>
                <w:rFonts w:ascii="Calibri" w:eastAsia="Calibri" w:hAnsi="Calibri"/>
                <w:b/>
                <w:color w:val="003C50"/>
                <w:sz w:val="22"/>
                <w:szCs w:val="22"/>
              </w:rPr>
              <w:t xml:space="preserve">Name:  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</w:tcBorders>
          </w:tcPr>
          <w:p w14:paraId="2D8AF1C1" w14:textId="1AE2FE8C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5656EB" w:rsidRPr="00456BAF" w14:paraId="66D38CED" w14:textId="77777777" w:rsidTr="000C5A37">
        <w:tc>
          <w:tcPr>
            <w:tcW w:w="2155" w:type="dxa"/>
          </w:tcPr>
          <w:p w14:paraId="4E39337F" w14:textId="17A00C08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0C5A3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Phone:  </w:t>
            </w:r>
          </w:p>
        </w:tc>
        <w:tc>
          <w:tcPr>
            <w:tcW w:w="8370" w:type="dxa"/>
            <w:gridSpan w:val="2"/>
          </w:tcPr>
          <w:p w14:paraId="03797D96" w14:textId="114C0BF1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5656EB" w:rsidRPr="00456BAF" w14:paraId="7AB6F345" w14:textId="77777777" w:rsidTr="000C5A37">
        <w:tc>
          <w:tcPr>
            <w:tcW w:w="2155" w:type="dxa"/>
            <w:tcBorders>
              <w:bottom w:val="single" w:sz="4" w:space="0" w:color="auto"/>
            </w:tcBorders>
          </w:tcPr>
          <w:p w14:paraId="5CD24B18" w14:textId="521DD8DC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0C5A3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Email:  </w:t>
            </w:r>
          </w:p>
        </w:tc>
        <w:tc>
          <w:tcPr>
            <w:tcW w:w="8370" w:type="dxa"/>
            <w:gridSpan w:val="2"/>
            <w:tcBorders>
              <w:bottom w:val="single" w:sz="4" w:space="0" w:color="auto"/>
            </w:tcBorders>
          </w:tcPr>
          <w:p w14:paraId="0A97C03F" w14:textId="2D72D02E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5656EB" w:rsidRPr="00456BAF" w14:paraId="432491A3" w14:textId="77777777" w:rsidTr="000C5A37">
        <w:tc>
          <w:tcPr>
            <w:tcW w:w="2155" w:type="dxa"/>
            <w:tcBorders>
              <w:bottom w:val="single" w:sz="4" w:space="0" w:color="auto"/>
            </w:tcBorders>
          </w:tcPr>
          <w:p w14:paraId="579F9BB8" w14:textId="40004EA8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0C5A37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Role/Service Provided:  </w:t>
            </w:r>
          </w:p>
        </w:tc>
        <w:tc>
          <w:tcPr>
            <w:tcW w:w="8370" w:type="dxa"/>
            <w:gridSpan w:val="2"/>
            <w:tcBorders>
              <w:bottom w:val="single" w:sz="4" w:space="0" w:color="auto"/>
            </w:tcBorders>
          </w:tcPr>
          <w:p w14:paraId="2125D336" w14:textId="28A92DF5" w:rsidR="005656EB" w:rsidRPr="00456BAF" w:rsidRDefault="000C5A37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522C00" w14:paraId="424BB5A4" w14:textId="77777777" w:rsidTr="000C5A37">
        <w:trPr>
          <w:trHeight w:val="437"/>
        </w:trPr>
        <w:tc>
          <w:tcPr>
            <w:tcW w:w="1052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6E9CC34" w14:textId="4316BE79" w:rsidR="000C5A37" w:rsidRPr="002E6DB3" w:rsidRDefault="000C5A37" w:rsidP="000C5A37">
            <w:pPr>
              <w:rPr>
                <w:rFonts w:ascii="Calibri" w:eastAsia="Calibri" w:hAnsi="Calibri"/>
                <w:i/>
                <w:sz w:val="21"/>
                <w:szCs w:val="22"/>
              </w:rPr>
            </w:pPr>
            <w:r w:rsidRPr="000C5A37">
              <w:rPr>
                <w:rFonts w:ascii="Calibri" w:eastAsia="Calibri" w:hAnsi="Calibri"/>
                <w:i/>
                <w:sz w:val="21"/>
                <w:szCs w:val="22"/>
              </w:rPr>
              <w:t>School Contact (if applicable)</w:t>
            </w:r>
          </w:p>
        </w:tc>
      </w:tr>
      <w:tr w:rsidR="000C5A37" w:rsidRPr="00456BAF" w14:paraId="063CB952" w14:textId="77777777" w:rsidTr="000C5A37">
        <w:tc>
          <w:tcPr>
            <w:tcW w:w="2785" w:type="dxa"/>
            <w:gridSpan w:val="2"/>
            <w:tcBorders>
              <w:top w:val="single" w:sz="4" w:space="0" w:color="auto"/>
            </w:tcBorders>
          </w:tcPr>
          <w:p w14:paraId="6D842ABE" w14:textId="38E0FC84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82F2A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School name &amp; address: </w:t>
            </w:r>
            <w:r w:rsidRPr="00B82F2A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740" w:type="dxa"/>
            <w:tcBorders>
              <w:top w:val="single" w:sz="4" w:space="0" w:color="auto"/>
            </w:tcBorders>
          </w:tcPr>
          <w:p w14:paraId="0268B6E2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35B72023" w14:textId="77777777" w:rsidTr="000C5A37">
        <w:tc>
          <w:tcPr>
            <w:tcW w:w="2785" w:type="dxa"/>
            <w:gridSpan w:val="2"/>
          </w:tcPr>
          <w:p w14:paraId="629E41A0" w14:textId="11A3D8B1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82F2A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Primary staff contact: </w:t>
            </w:r>
            <w:r w:rsidRPr="00B82F2A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740" w:type="dxa"/>
          </w:tcPr>
          <w:p w14:paraId="6C4888DB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6CA89E5B" w14:textId="77777777" w:rsidTr="000C5A37">
        <w:tc>
          <w:tcPr>
            <w:tcW w:w="2785" w:type="dxa"/>
            <w:gridSpan w:val="2"/>
            <w:tcBorders>
              <w:bottom w:val="single" w:sz="4" w:space="0" w:color="auto"/>
            </w:tcBorders>
          </w:tcPr>
          <w:p w14:paraId="708FA239" w14:textId="459AB2D5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82F2A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Phone: </w:t>
            </w:r>
            <w:r w:rsidRPr="00B82F2A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514F5CD1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4DEDF8F4" w14:textId="77777777" w:rsidTr="000C5A37">
        <w:tc>
          <w:tcPr>
            <w:tcW w:w="2785" w:type="dxa"/>
            <w:gridSpan w:val="2"/>
            <w:tcBorders>
              <w:bottom w:val="single" w:sz="4" w:space="0" w:color="auto"/>
            </w:tcBorders>
          </w:tcPr>
          <w:p w14:paraId="4D58ABD1" w14:textId="493A2BBB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82F2A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Email: </w:t>
            </w:r>
            <w:r w:rsidRPr="00B82F2A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5DC4473E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0C5A37" w:rsidRPr="00456BAF" w14:paraId="0AA2AA60" w14:textId="77777777" w:rsidTr="000C5A37">
        <w:tc>
          <w:tcPr>
            <w:tcW w:w="2785" w:type="dxa"/>
            <w:gridSpan w:val="2"/>
            <w:tcBorders>
              <w:bottom w:val="single" w:sz="4" w:space="0" w:color="auto"/>
            </w:tcBorders>
          </w:tcPr>
          <w:p w14:paraId="3D7483E7" w14:textId="10EF9370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 w:rsidRPr="00B82F2A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IEP / Safety Plan goals (if any): </w:t>
            </w:r>
            <w:r w:rsidRPr="00B82F2A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7740" w:type="dxa"/>
            <w:tcBorders>
              <w:bottom w:val="single" w:sz="4" w:space="0" w:color="auto"/>
            </w:tcBorders>
          </w:tcPr>
          <w:p w14:paraId="39F517E6" w14:textId="77777777" w:rsidR="000C5A37" w:rsidRPr="00456BAF" w:rsidRDefault="000C5A37" w:rsidP="000C5A37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09932C35" w14:textId="77777777" w:rsidR="005656EB" w:rsidRDefault="005656EB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680"/>
        <w:gridCol w:w="1170"/>
        <w:gridCol w:w="4670"/>
      </w:tblGrid>
      <w:tr w:rsidR="00CE7A9E" w14:paraId="6FD8456B" w14:textId="77777777" w:rsidTr="007B206D">
        <w:trPr>
          <w:trHeight w:val="432"/>
        </w:trPr>
        <w:tc>
          <w:tcPr>
            <w:tcW w:w="10520" w:type="dxa"/>
            <w:gridSpan w:val="3"/>
            <w:shd w:val="clear" w:color="auto" w:fill="8064A2" w:themeFill="accent4"/>
            <w:vAlign w:val="center"/>
          </w:tcPr>
          <w:p w14:paraId="33661FA1" w14:textId="32ADB252" w:rsidR="00CE7A9E" w:rsidRDefault="00CE7A9E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CE7A9E">
              <w:rPr>
                <w:rFonts w:ascii="Calibri" w:eastAsia="Calibri" w:hAnsi="Calibri"/>
                <w:b/>
                <w:color w:val="FFFFFF"/>
                <w:szCs w:val="22"/>
              </w:rPr>
              <w:t>14) Consent</w:t>
            </w:r>
          </w:p>
        </w:tc>
      </w:tr>
      <w:tr w:rsidR="00CE7A9E" w:rsidRPr="00EF3434" w14:paraId="5C6D69C6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vAlign w:val="center"/>
          </w:tcPr>
          <w:p w14:paraId="3A013C27" w14:textId="1C6052CD" w:rsidR="00CE7A9E" w:rsidRPr="00EF3434" w:rsidRDefault="00CE7A9E" w:rsidP="007B206D">
            <w:pPr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</w:pPr>
            <w:r w:rsidRPr="00CE7A9E"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  <w:t>Comments:</w:t>
            </w:r>
          </w:p>
        </w:tc>
      </w:tr>
      <w:tr w:rsidR="00CE7A9E" w14:paraId="7D0E47F6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6C7FC750" w14:textId="77777777" w:rsidR="00CE7A9E" w:rsidRDefault="00CE7A9E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E7A9E" w14:paraId="59A006D4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110DCDE2" w14:textId="77777777" w:rsidR="00CE7A9E" w:rsidRDefault="00CE7A9E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E7A9E" w14:paraId="7BE701AB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4680" w:type="dxa"/>
            <w:vAlign w:val="center"/>
          </w:tcPr>
          <w:p w14:paraId="43C8A2E6" w14:textId="5A929B06" w:rsidR="00CE7A9E" w:rsidRDefault="00CE7A9E" w:rsidP="00876470">
            <w:pPr>
              <w:rPr>
                <w:rFonts w:ascii="Calibri" w:eastAsia="Calibri" w:hAnsi="Calibri"/>
                <w:sz w:val="21"/>
                <w:szCs w:val="22"/>
              </w:rPr>
            </w:pPr>
            <w:r w:rsidRPr="00CE7A9E">
              <w:rPr>
                <w:rFonts w:ascii="Calibri" w:eastAsia="Calibri" w:hAnsi="Calibri"/>
                <w:b/>
                <w:sz w:val="21"/>
                <w:szCs w:val="22"/>
              </w:rPr>
              <w:t>Consent to share information updated and signed?</w:t>
            </w:r>
          </w:p>
        </w:tc>
        <w:tc>
          <w:tcPr>
            <w:tcW w:w="1170" w:type="dxa"/>
            <w:vAlign w:val="center"/>
          </w:tcPr>
          <w:p w14:paraId="031E1F69" w14:textId="77777777" w:rsidR="00CE7A9E" w:rsidRDefault="00000000" w:rsidP="00876470">
            <w:pPr>
              <w:ind w:left="-15"/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107196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7A9E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E7A9E">
              <w:rPr>
                <w:rFonts w:ascii="Calibri" w:eastAsia="Calibri" w:hAnsi="Calibri"/>
                <w:sz w:val="21"/>
                <w:szCs w:val="22"/>
              </w:rPr>
              <w:t xml:space="preserve"> Yes</w:t>
            </w:r>
            <w:r w:rsidR="00CE7A9E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  <w:tc>
          <w:tcPr>
            <w:tcW w:w="4670" w:type="dxa"/>
            <w:vAlign w:val="center"/>
          </w:tcPr>
          <w:p w14:paraId="35A7A80E" w14:textId="77777777" w:rsidR="00CE7A9E" w:rsidRDefault="00000000" w:rsidP="00876470">
            <w:pPr>
              <w:rPr>
                <w:rFonts w:ascii="Calibri" w:eastAsia="Calibri" w:hAnsi="Calibri"/>
                <w:sz w:val="21"/>
                <w:szCs w:val="22"/>
              </w:rPr>
            </w:pPr>
            <w:sdt>
              <w:sdtPr>
                <w:rPr>
                  <w:rFonts w:ascii="Calibri" w:eastAsia="Calibri" w:hAnsi="Calibri"/>
                  <w:sz w:val="21"/>
                  <w:szCs w:val="22"/>
                </w:rPr>
                <w:id w:val="-760523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E7A9E">
                  <w:rPr>
                    <w:rFonts w:ascii="MS Gothic" w:eastAsia="MS Gothic" w:hAnsi="MS Gothic" w:hint="eastAsia"/>
                    <w:sz w:val="21"/>
                    <w:szCs w:val="22"/>
                  </w:rPr>
                  <w:t>☐</w:t>
                </w:r>
              </w:sdtContent>
            </w:sdt>
            <w:r w:rsidR="00CE7A9E">
              <w:rPr>
                <w:rFonts w:ascii="Calibri" w:eastAsia="Calibri" w:hAnsi="Calibri"/>
                <w:sz w:val="21"/>
                <w:szCs w:val="22"/>
              </w:rPr>
              <w:t xml:space="preserve"> No</w:t>
            </w:r>
            <w:r w:rsidR="00CE7A9E" w:rsidRPr="00456BAF">
              <w:rPr>
                <w:rFonts w:ascii="Calibri" w:eastAsia="Calibri" w:hAnsi="Calibri"/>
                <w:sz w:val="21"/>
                <w:szCs w:val="22"/>
              </w:rPr>
              <w:t xml:space="preserve">  </w:t>
            </w:r>
          </w:p>
        </w:tc>
      </w:tr>
      <w:tr w:rsidR="00CE7A9E" w:rsidRPr="00EF3434" w14:paraId="7A52D488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vAlign w:val="center"/>
          </w:tcPr>
          <w:p w14:paraId="0A5858C9" w14:textId="39782E41" w:rsidR="00CE7A9E" w:rsidRPr="00EF3434" w:rsidRDefault="00876470" w:rsidP="007B206D">
            <w:pPr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</w:pPr>
            <w:r w:rsidRPr="00876470">
              <w:rPr>
                <w:rFonts w:ascii="Calibri" w:eastAsia="Calibri" w:hAnsi="Calibri"/>
                <w:bCs/>
                <w:color w:val="000000" w:themeColor="text1"/>
                <w:sz w:val="20"/>
                <w:szCs w:val="22"/>
              </w:rPr>
              <w:t>Additional notes:</w:t>
            </w:r>
          </w:p>
        </w:tc>
      </w:tr>
      <w:tr w:rsidR="00CE7A9E" w14:paraId="3CF574D4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7C9D633F" w14:textId="77777777" w:rsidR="00CE7A9E" w:rsidRDefault="00CE7A9E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CE7A9E" w14:paraId="1AF7708C" w14:textId="77777777" w:rsidTr="006847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10520" w:type="dxa"/>
            <w:gridSpan w:val="3"/>
            <w:tcBorders>
              <w:bottom w:val="single" w:sz="4" w:space="0" w:color="auto"/>
            </w:tcBorders>
            <w:vAlign w:val="center"/>
          </w:tcPr>
          <w:p w14:paraId="6B32E7E7" w14:textId="77777777" w:rsidR="00CE7A9E" w:rsidRDefault="00CE7A9E" w:rsidP="007B206D">
            <w:pPr>
              <w:ind w:left="-21"/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1560B7E2" w14:textId="26ED2382" w:rsidR="00876470" w:rsidRPr="00684714" w:rsidRDefault="00876470" w:rsidP="00684714">
      <w:pPr>
        <w:rPr>
          <w:rFonts w:ascii="Calibri" w:eastAsia="Calibri" w:hAnsi="Calibri"/>
          <w:sz w:val="20"/>
          <w:szCs w:val="20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3595"/>
        <w:gridCol w:w="3600"/>
        <w:gridCol w:w="3330"/>
      </w:tblGrid>
      <w:tr w:rsidR="00876470" w:rsidRPr="00522C00" w14:paraId="0B6F86C4" w14:textId="77777777" w:rsidTr="007B206D">
        <w:tc>
          <w:tcPr>
            <w:tcW w:w="10525" w:type="dxa"/>
            <w:gridSpan w:val="3"/>
            <w:shd w:val="clear" w:color="auto" w:fill="8064A2" w:themeFill="accent4"/>
          </w:tcPr>
          <w:p w14:paraId="01A754DE" w14:textId="6DBE4B49" w:rsidR="00876470" w:rsidRPr="00456BAF" w:rsidRDefault="00876470" w:rsidP="007B206D">
            <w:pPr>
              <w:spacing w:after="200" w:line="276" w:lineRule="auto"/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876470">
              <w:rPr>
                <w:rFonts w:ascii="Calibri" w:eastAsia="Calibri" w:hAnsi="Calibri"/>
                <w:b/>
                <w:color w:val="FFFFFF"/>
                <w:szCs w:val="22"/>
              </w:rPr>
              <w:lastRenderedPageBreak/>
              <w:t>15) Support Plan Completion</w:t>
            </w:r>
          </w:p>
        </w:tc>
      </w:tr>
      <w:tr w:rsidR="00876470" w:rsidRPr="00456BAF" w14:paraId="32E97322" w14:textId="77777777" w:rsidTr="007B206D">
        <w:tc>
          <w:tcPr>
            <w:tcW w:w="3595" w:type="dxa"/>
          </w:tcPr>
          <w:p w14:paraId="70B6B0EF" w14:textId="11848D0C" w:rsidR="00876470" w:rsidRPr="00456BAF" w:rsidRDefault="00876470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Completed by: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3600" w:type="dxa"/>
          </w:tcPr>
          <w:p w14:paraId="2BAEA501" w14:textId="0150E759" w:rsidR="00876470" w:rsidRPr="00456BAF" w:rsidRDefault="00876470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Agency: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  <w:tc>
          <w:tcPr>
            <w:tcW w:w="3330" w:type="dxa"/>
          </w:tcPr>
          <w:p w14:paraId="65FCEBA8" w14:textId="3749230C" w:rsidR="00876470" w:rsidRPr="00456BAF" w:rsidRDefault="00876470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color w:val="003C50"/>
                <w:sz w:val="20"/>
                <w:szCs w:val="22"/>
              </w:rPr>
              <w:t xml:space="preserve">Date completed: </w:t>
            </w:r>
            <w:r w:rsidRPr="00456BAF">
              <w:rPr>
                <w:rFonts w:ascii="Calibri" w:eastAsia="Calibri" w:hAnsi="Calibri"/>
                <w:sz w:val="21"/>
                <w:szCs w:val="22"/>
              </w:rPr>
              <w:t xml:space="preserve"> </w:t>
            </w:r>
          </w:p>
        </w:tc>
      </w:tr>
      <w:tr w:rsidR="00BB3A21" w:rsidRPr="00456BAF" w14:paraId="41721B12" w14:textId="77777777" w:rsidTr="007B206D">
        <w:tc>
          <w:tcPr>
            <w:tcW w:w="3595" w:type="dxa"/>
            <w:tcBorders>
              <w:bottom w:val="single" w:sz="4" w:space="0" w:color="auto"/>
            </w:tcBorders>
          </w:tcPr>
          <w:p w14:paraId="40F2B6CB" w14:textId="4FD98645" w:rsidR="00BB3A21" w:rsidRPr="00456BAF" w:rsidRDefault="00BB3A21" w:rsidP="00BB3A21">
            <w:pPr>
              <w:rPr>
                <w:rFonts w:ascii="Calibri" w:eastAsia="Calibri" w:hAnsi="Calibri"/>
                <w:sz w:val="21"/>
                <w:szCs w:val="22"/>
              </w:rPr>
            </w:pP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0E016F">
              <w:rPr>
                <w:rFonts w:ascii="Calibri" w:eastAsia="Calibri" w:hAnsi="Calibri"/>
                <w:sz w:val="21"/>
                <w:szCs w:val="22"/>
              </w:rP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3600" w:type="dxa"/>
            <w:tcBorders>
              <w:bottom w:val="single" w:sz="4" w:space="0" w:color="auto"/>
            </w:tcBorders>
          </w:tcPr>
          <w:p w14:paraId="3A5B629D" w14:textId="6700EEB7" w:rsidR="00BB3A21" w:rsidRPr="00456BAF" w:rsidRDefault="00BB3A21" w:rsidP="00BB3A21">
            <w:pPr>
              <w:rPr>
                <w:rFonts w:ascii="Calibri" w:eastAsia="Calibri" w:hAnsi="Calibri"/>
                <w:sz w:val="21"/>
                <w:szCs w:val="22"/>
              </w:rPr>
            </w:pP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0E016F">
              <w:rPr>
                <w:rFonts w:ascii="Calibri" w:eastAsia="Calibri" w:hAnsi="Calibri"/>
                <w:sz w:val="21"/>
                <w:szCs w:val="22"/>
              </w:rP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14:paraId="5EE2E4D8" w14:textId="29D2C0AB" w:rsidR="00BB3A21" w:rsidRPr="00456BAF" w:rsidRDefault="00BB3A21" w:rsidP="00BB3A21">
            <w:pPr>
              <w:rPr>
                <w:rFonts w:ascii="Calibri" w:eastAsia="Calibri" w:hAnsi="Calibri"/>
                <w:sz w:val="21"/>
                <w:szCs w:val="22"/>
              </w:rPr>
            </w:pP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0E016F">
              <w:rPr>
                <w:rFonts w:ascii="Calibri" w:eastAsia="Calibri" w:hAnsi="Calibri"/>
                <w:sz w:val="21"/>
                <w:szCs w:val="22"/>
              </w:rPr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0E016F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</w:tbl>
    <w:p w14:paraId="7CE57CE3" w14:textId="550E019D" w:rsidR="00456BAF" w:rsidRPr="00456BAF" w:rsidRDefault="00456BAF" w:rsidP="00684714">
      <w:pPr>
        <w:rPr>
          <w:rFonts w:ascii="Calibri" w:eastAsia="Calibri" w:hAnsi="Calibri"/>
          <w:sz w:val="21"/>
          <w:szCs w:val="22"/>
        </w:rPr>
      </w:pPr>
    </w:p>
    <w:tbl>
      <w:tblPr>
        <w:tblStyle w:val="TableGrid3"/>
        <w:tblpPr w:leftFromText="180" w:rightFromText="180" w:vertAnchor="text" w:horzAnchor="margin" w:tblpY="119"/>
        <w:tblW w:w="10525" w:type="dxa"/>
        <w:tblLook w:val="04A0" w:firstRow="1" w:lastRow="0" w:firstColumn="1" w:lastColumn="0" w:noHBand="0" w:noVBand="1"/>
      </w:tblPr>
      <w:tblGrid>
        <w:gridCol w:w="2155"/>
        <w:gridCol w:w="2790"/>
        <w:gridCol w:w="2250"/>
        <w:gridCol w:w="1620"/>
        <w:gridCol w:w="1710"/>
      </w:tblGrid>
      <w:tr w:rsidR="00BB3A21" w:rsidRPr="00522C00" w14:paraId="5A0C57F0" w14:textId="77777777" w:rsidTr="007B206D">
        <w:tc>
          <w:tcPr>
            <w:tcW w:w="10525" w:type="dxa"/>
            <w:gridSpan w:val="5"/>
            <w:shd w:val="clear" w:color="auto" w:fill="8064A2" w:themeFill="accent4"/>
          </w:tcPr>
          <w:p w14:paraId="07155FE4" w14:textId="03A801CA" w:rsidR="00BB3A21" w:rsidRPr="00456BAF" w:rsidRDefault="00BB3A21" w:rsidP="007B206D">
            <w:pPr>
              <w:spacing w:after="200" w:line="276" w:lineRule="auto"/>
              <w:rPr>
                <w:rFonts w:ascii="Calibri" w:eastAsia="Calibri" w:hAnsi="Calibri"/>
                <w:b/>
                <w:color w:val="FFFFFF"/>
                <w:szCs w:val="22"/>
              </w:rPr>
            </w:pPr>
            <w:r w:rsidRPr="00BB3A21">
              <w:rPr>
                <w:rFonts w:ascii="Calibri" w:eastAsia="Calibri" w:hAnsi="Calibri"/>
                <w:b/>
                <w:color w:val="FFFFFF"/>
                <w:szCs w:val="22"/>
              </w:rPr>
              <w:t>Appendix – Completed or Discontinued Goals</w:t>
            </w:r>
          </w:p>
        </w:tc>
      </w:tr>
      <w:tr w:rsidR="00684714" w:rsidRPr="00456BAF" w14:paraId="6950691E" w14:textId="77777777" w:rsidTr="00684714">
        <w:tc>
          <w:tcPr>
            <w:tcW w:w="2155" w:type="dxa"/>
            <w:shd w:val="clear" w:color="auto" w:fill="E8EEF2"/>
          </w:tcPr>
          <w:p w14:paraId="0376E8C8" w14:textId="749F9186" w:rsidR="00BB3A21" w:rsidRPr="00456BAF" w:rsidRDefault="00BB3A21" w:rsidP="00BB3A21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Goal</w:t>
            </w:r>
          </w:p>
        </w:tc>
        <w:tc>
          <w:tcPr>
            <w:tcW w:w="2790" w:type="dxa"/>
            <w:shd w:val="clear" w:color="auto" w:fill="E8EEF2"/>
          </w:tcPr>
          <w:p w14:paraId="03CCF855" w14:textId="6A190501" w:rsidR="00BB3A21" w:rsidRPr="00456BAF" w:rsidRDefault="00BB3A21" w:rsidP="00BB3A21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How it was addressed</w:t>
            </w:r>
          </w:p>
        </w:tc>
        <w:tc>
          <w:tcPr>
            <w:tcW w:w="2250" w:type="dxa"/>
            <w:shd w:val="clear" w:color="auto" w:fill="E8EEF2"/>
          </w:tcPr>
          <w:p w14:paraId="695F86C7" w14:textId="63003190" w:rsidR="00BB3A21" w:rsidRPr="00456BAF" w:rsidRDefault="00BB3A21" w:rsidP="00BB3A21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Who was responsible</w:t>
            </w:r>
          </w:p>
        </w:tc>
        <w:tc>
          <w:tcPr>
            <w:tcW w:w="1620" w:type="dxa"/>
            <w:shd w:val="clear" w:color="auto" w:fill="E8EEF2"/>
          </w:tcPr>
          <w:p w14:paraId="10C27F73" w14:textId="03F6996B" w:rsidR="00BB3A21" w:rsidRPr="00456BAF" w:rsidRDefault="00BB3A21" w:rsidP="00BB3A21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Status</w:t>
            </w:r>
          </w:p>
        </w:tc>
        <w:tc>
          <w:tcPr>
            <w:tcW w:w="1710" w:type="dxa"/>
            <w:shd w:val="clear" w:color="auto" w:fill="E8EEF2"/>
          </w:tcPr>
          <w:p w14:paraId="10A01B9F" w14:textId="0A5BFCA3" w:rsidR="00BB3A21" w:rsidRPr="00456BAF" w:rsidRDefault="00BB3A21" w:rsidP="00BB3A21">
            <w:pPr>
              <w:jc w:val="center"/>
              <w:rPr>
                <w:rFonts w:ascii="Calibri" w:eastAsia="Calibri" w:hAnsi="Calibri"/>
                <w:b/>
                <w:sz w:val="21"/>
                <w:szCs w:val="22"/>
              </w:rPr>
            </w:pPr>
            <w:r w:rsidRPr="00456BAF">
              <w:rPr>
                <w:rFonts w:ascii="Calibri" w:eastAsia="Calibri" w:hAnsi="Calibri"/>
                <w:b/>
                <w:sz w:val="21"/>
                <w:szCs w:val="22"/>
              </w:rPr>
              <w:t>Date</w:t>
            </w:r>
          </w:p>
        </w:tc>
      </w:tr>
      <w:tr w:rsidR="00BB3A21" w:rsidRPr="00456BAF" w14:paraId="4CDB2B20" w14:textId="77777777" w:rsidTr="00684714">
        <w:tc>
          <w:tcPr>
            <w:tcW w:w="2155" w:type="dxa"/>
          </w:tcPr>
          <w:p w14:paraId="4CDD933E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90" w:type="dxa"/>
          </w:tcPr>
          <w:p w14:paraId="6B66883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250" w:type="dxa"/>
          </w:tcPr>
          <w:p w14:paraId="578485E3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620" w:type="dxa"/>
          </w:tcPr>
          <w:p w14:paraId="1211427D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710" w:type="dxa"/>
          </w:tcPr>
          <w:p w14:paraId="3B3073E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B3A21" w:rsidRPr="00456BAF" w14:paraId="0BC720BA" w14:textId="77777777" w:rsidTr="00684714">
        <w:tc>
          <w:tcPr>
            <w:tcW w:w="2155" w:type="dxa"/>
            <w:tcBorders>
              <w:bottom w:val="single" w:sz="4" w:space="0" w:color="auto"/>
            </w:tcBorders>
          </w:tcPr>
          <w:p w14:paraId="0F124C09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4BFBADD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1148F044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6362E68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579F0D1E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tr w:rsidR="00BB3A21" w:rsidRPr="00456BAF" w14:paraId="0F60C2CD" w14:textId="77777777" w:rsidTr="00684714">
        <w:tc>
          <w:tcPr>
            <w:tcW w:w="2155" w:type="dxa"/>
            <w:tcBorders>
              <w:bottom w:val="single" w:sz="4" w:space="0" w:color="auto"/>
            </w:tcBorders>
          </w:tcPr>
          <w:p w14:paraId="713F377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790" w:type="dxa"/>
            <w:tcBorders>
              <w:bottom w:val="single" w:sz="4" w:space="0" w:color="auto"/>
            </w:tcBorders>
          </w:tcPr>
          <w:p w14:paraId="213FBD6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>
              <w:rPr>
                <w:rFonts w:ascii="Calibri" w:eastAsia="Calibri" w:hAnsi="Calibri"/>
                <w:sz w:val="21"/>
                <w:szCs w:val="22"/>
              </w:rPr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2250" w:type="dxa"/>
            <w:tcBorders>
              <w:bottom w:val="single" w:sz="4" w:space="0" w:color="auto"/>
            </w:tcBorders>
          </w:tcPr>
          <w:p w14:paraId="2551E4EC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51C7F6AB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  <w:tc>
          <w:tcPr>
            <w:tcW w:w="1710" w:type="dxa"/>
            <w:tcBorders>
              <w:bottom w:val="single" w:sz="4" w:space="0" w:color="auto"/>
            </w:tcBorders>
          </w:tcPr>
          <w:p w14:paraId="7F4EDC27" w14:textId="77777777" w:rsidR="00BB3A21" w:rsidRPr="00456BAF" w:rsidRDefault="00BB3A21" w:rsidP="007B206D">
            <w:pPr>
              <w:rPr>
                <w:rFonts w:ascii="Calibri" w:eastAsia="Calibri" w:hAnsi="Calibri"/>
                <w:sz w:val="21"/>
                <w:szCs w:val="22"/>
              </w:rPr>
            </w:pP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instrText xml:space="preserve"> FORMTEXT </w:instrText>
            </w:r>
            <w:r w:rsidRPr="00DB548A">
              <w:rPr>
                <w:rFonts w:ascii="Calibri" w:eastAsia="Calibri" w:hAnsi="Calibri"/>
                <w:sz w:val="21"/>
                <w:szCs w:val="22"/>
              </w:rPr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separate"/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noProof/>
                <w:sz w:val="21"/>
                <w:szCs w:val="22"/>
              </w:rPr>
              <w:t> </w:t>
            </w:r>
            <w:r w:rsidRPr="00DB548A">
              <w:rPr>
                <w:rFonts w:ascii="Calibri" w:eastAsia="Calibri" w:hAnsi="Calibri"/>
                <w:sz w:val="21"/>
                <w:szCs w:val="22"/>
              </w:rPr>
              <w:fldChar w:fldCharType="end"/>
            </w:r>
          </w:p>
        </w:tc>
      </w:tr>
      <w:bookmarkEnd w:id="0"/>
    </w:tbl>
    <w:p w14:paraId="24341327" w14:textId="77777777" w:rsidR="00456BAF" w:rsidRPr="00684714" w:rsidRDefault="00456BAF" w:rsidP="00684714">
      <w:pPr>
        <w:rPr>
          <w:rFonts w:ascii="Calibri" w:eastAsia="Calibri" w:hAnsi="Calibri"/>
          <w:sz w:val="21"/>
          <w:szCs w:val="22"/>
        </w:rPr>
      </w:pPr>
    </w:p>
    <w:p w14:paraId="4345F3BC" w14:textId="77777777" w:rsidR="00456BAF" w:rsidRPr="00684714" w:rsidRDefault="00456BAF" w:rsidP="00684714">
      <w:pPr>
        <w:rPr>
          <w:rFonts w:ascii="Calibri" w:eastAsia="Calibri" w:hAnsi="Calibri"/>
          <w:sz w:val="21"/>
          <w:szCs w:val="22"/>
        </w:rPr>
      </w:pPr>
    </w:p>
    <w:sectPr w:rsidR="00456BAF" w:rsidRPr="00684714" w:rsidSect="0025775C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928" w:right="810" w:bottom="1134" w:left="900" w:header="360" w:footer="15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D69D79" w14:textId="77777777" w:rsidR="00E20A19" w:rsidRDefault="00E20A19" w:rsidP="00393844">
      <w:r>
        <w:separator/>
      </w:r>
    </w:p>
  </w:endnote>
  <w:endnote w:type="continuationSeparator" w:id="0">
    <w:p w14:paraId="0A0AA3F1" w14:textId="77777777" w:rsidR="00E20A19" w:rsidRDefault="00E20A19" w:rsidP="00393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380" w:type="dxa"/>
      <w:tblInd w:w="-88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412"/>
    </w:tblGrid>
    <w:tr w:rsidR="00217D33" w14:paraId="751A946E" w14:textId="77777777" w:rsidTr="00217D33">
      <w:trPr>
        <w:trHeight w:val="357"/>
      </w:trPr>
      <w:tc>
        <w:tcPr>
          <w:tcW w:w="10380" w:type="dxa"/>
        </w:tcPr>
        <w:tbl>
          <w:tblPr>
            <w:tblStyle w:val="TableGrid"/>
            <w:tblW w:w="10620" w:type="dxa"/>
            <w:tblInd w:w="687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20"/>
            <w:gridCol w:w="5400"/>
          </w:tblGrid>
          <w:tr w:rsidR="00217D33" w:rsidRPr="00522C00" w14:paraId="10C17480" w14:textId="77777777" w:rsidTr="00F762A5">
            <w:trPr>
              <w:trHeight w:val="284"/>
            </w:trPr>
            <w:tc>
              <w:tcPr>
                <w:tcW w:w="5220" w:type="dxa"/>
              </w:tcPr>
              <w:p w14:paraId="47EC8BAE" w14:textId="651671E7" w:rsidR="00217D33" w:rsidRPr="00522C00" w:rsidRDefault="002231DB" w:rsidP="00C61012">
                <w:pPr>
                  <w:pStyle w:val="Footer"/>
                  <w:rPr>
                    <w:rFonts w:ascii="Calibri" w:hAnsi="Calibri" w:cs="Calibri"/>
                    <w:b/>
                    <w:i/>
                    <w:color w:val="FFFFFF"/>
                  </w:rPr>
                </w:pPr>
                <w:r w:rsidRPr="002231DB">
                  <w:rPr>
                    <w:rFonts w:ascii="Calibri" w:hAnsi="Calibri" w:cs="Calibri"/>
                    <w:b/>
                  </w:rPr>
                  <w:t>FM-CIC-032   Rev. 00   Mar. 2026</w:t>
                </w:r>
              </w:p>
            </w:tc>
            <w:tc>
              <w:tcPr>
                <w:tcW w:w="5400" w:type="dxa"/>
              </w:tcPr>
              <w:p w14:paraId="58B772F1" w14:textId="77777777" w:rsidR="00217D33" w:rsidRPr="00522C00" w:rsidRDefault="00217D33" w:rsidP="00217D33">
                <w:pPr>
                  <w:pStyle w:val="Footer"/>
                  <w:tabs>
                    <w:tab w:val="clear" w:pos="4680"/>
                  </w:tabs>
                  <w:ind w:right="-18"/>
                  <w:jc w:val="right"/>
                  <w:rPr>
                    <w:rFonts w:ascii="Calibri" w:hAnsi="Calibri" w:cs="Calibri"/>
                  </w:rPr>
                </w:pPr>
                <w:r w:rsidRPr="00522C00">
                  <w:rPr>
                    <w:rFonts w:ascii="Calibri" w:hAnsi="Calibri" w:cs="Calibri"/>
                  </w:rPr>
                  <w:t xml:space="preserve">Page 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begin"/>
                </w:r>
                <w:r w:rsidRPr="00522C00">
                  <w:rPr>
                    <w:rFonts w:ascii="Calibri" w:hAnsi="Calibri" w:cs="Calibri"/>
                    <w:b/>
                  </w:rPr>
                  <w:instrText xml:space="preserve"> PAGE </w:instrText>
                </w:r>
                <w:r w:rsidRPr="00522C00">
                  <w:rPr>
                    <w:rFonts w:ascii="Calibri" w:hAnsi="Calibri" w:cs="Calibri"/>
                    <w:b/>
                  </w:rPr>
                  <w:fldChar w:fldCharType="separate"/>
                </w:r>
                <w:r w:rsidR="00DC0EF4" w:rsidRPr="00522C00">
                  <w:rPr>
                    <w:rFonts w:ascii="Calibri" w:hAnsi="Calibri" w:cs="Calibri"/>
                    <w:b/>
                    <w:noProof/>
                  </w:rPr>
                  <w:t>2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end"/>
                </w:r>
                <w:r w:rsidRPr="00522C00">
                  <w:rPr>
                    <w:rFonts w:ascii="Calibri" w:hAnsi="Calibri" w:cs="Calibri"/>
                  </w:rPr>
                  <w:t xml:space="preserve"> of 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begin"/>
                </w:r>
                <w:r w:rsidRPr="00522C00">
                  <w:rPr>
                    <w:rFonts w:ascii="Calibri" w:hAnsi="Calibri" w:cs="Calibri"/>
                    <w:b/>
                  </w:rPr>
                  <w:instrText xml:space="preserve"> NUMPAGES  </w:instrText>
                </w:r>
                <w:r w:rsidRPr="00522C00">
                  <w:rPr>
                    <w:rFonts w:ascii="Calibri" w:hAnsi="Calibri" w:cs="Calibri"/>
                    <w:b/>
                  </w:rPr>
                  <w:fldChar w:fldCharType="separate"/>
                </w:r>
                <w:r w:rsidR="00DC0EF4" w:rsidRPr="00522C00">
                  <w:rPr>
                    <w:rFonts w:ascii="Calibri" w:hAnsi="Calibri" w:cs="Calibri"/>
                    <w:b/>
                    <w:noProof/>
                  </w:rPr>
                  <w:t>2</w:t>
                </w:r>
                <w:r w:rsidRPr="00522C00">
                  <w:rPr>
                    <w:rFonts w:ascii="Calibri" w:hAnsi="Calibri" w:cs="Calibri"/>
                    <w:b/>
                  </w:rPr>
                  <w:fldChar w:fldCharType="end"/>
                </w:r>
              </w:p>
            </w:tc>
          </w:tr>
          <w:tr w:rsidR="00217D33" w14:paraId="38505282" w14:textId="77777777" w:rsidTr="00F762A5">
            <w:tc>
              <w:tcPr>
                <w:tcW w:w="10620" w:type="dxa"/>
                <w:gridSpan w:val="2"/>
              </w:tcPr>
              <w:p w14:paraId="689F0A05" w14:textId="77777777" w:rsidR="00217D33" w:rsidRPr="00C61012" w:rsidRDefault="00217D33" w:rsidP="00C61012"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rFonts w:ascii="Calibri Light" w:hAnsi="Calibri Light" w:cs="Arial"/>
                    <w:i/>
                    <w:sz w:val="16"/>
                    <w:szCs w:val="16"/>
                    <w:lang w:val="en-CA"/>
                  </w:rPr>
                </w:pPr>
                <w:r w:rsidRPr="00C61012">
                  <w:rPr>
                    <w:rFonts w:ascii="Calibri Light" w:hAnsi="Calibri Light" w:cs="Arial"/>
                    <w:i/>
                    <w:sz w:val="16"/>
                    <w:szCs w:val="16"/>
                    <w:lang w:val="en-CA"/>
                  </w:rPr>
                  <w:t>Please note: The legal name of the agency is Simcoe Muskoka Child, Youth and Family Services</w:t>
                </w:r>
              </w:p>
            </w:tc>
          </w:tr>
        </w:tbl>
        <w:p w14:paraId="7C7A2641" w14:textId="77777777" w:rsidR="00217D33" w:rsidRPr="00C61012" w:rsidRDefault="00217D33" w:rsidP="00C61012">
          <w:pPr>
            <w:pStyle w:val="Footer"/>
            <w:tabs>
              <w:tab w:val="clear" w:pos="4680"/>
              <w:tab w:val="clear" w:pos="9360"/>
              <w:tab w:val="left" w:pos="6360"/>
              <w:tab w:val="left" w:pos="7110"/>
            </w:tabs>
            <w:rPr>
              <w:rFonts w:ascii="Arial" w:hAnsi="Arial" w:cs="Arial"/>
              <w:sz w:val="20"/>
              <w:szCs w:val="20"/>
            </w:rPr>
          </w:pPr>
        </w:p>
      </w:tc>
    </w:tr>
  </w:tbl>
  <w:p w14:paraId="17BD33E1" w14:textId="77777777" w:rsidR="000615F7" w:rsidRPr="000615F7" w:rsidRDefault="000615F7">
    <w:pPr>
      <w:pStyle w:val="Footer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800" w:type="dxa"/>
      <w:tblInd w:w="-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0"/>
      <w:gridCol w:w="5490"/>
      <w:gridCol w:w="90"/>
    </w:tblGrid>
    <w:tr w:rsidR="000615F7" w:rsidRPr="00522C00" w14:paraId="01CD90F6" w14:textId="77777777" w:rsidTr="00522C00">
      <w:trPr>
        <w:gridAfter w:val="1"/>
        <w:wAfter w:w="90" w:type="dxa"/>
        <w:trHeight w:val="284"/>
      </w:trPr>
      <w:tc>
        <w:tcPr>
          <w:tcW w:w="5220" w:type="dxa"/>
        </w:tcPr>
        <w:p w14:paraId="67503F7C" w14:textId="0A8EBDDF" w:rsidR="000615F7" w:rsidRPr="00522C00" w:rsidRDefault="00CE20E8" w:rsidP="000615F7">
          <w:pPr>
            <w:pStyle w:val="Footer"/>
            <w:rPr>
              <w:rFonts w:ascii="Calibri" w:hAnsi="Calibri" w:cs="Calibri"/>
              <w:b/>
              <w:i/>
              <w:color w:val="FFFFFF"/>
            </w:rPr>
          </w:pPr>
          <w:r w:rsidRPr="00522C00">
            <w:rPr>
              <w:rFonts w:ascii="Calibri" w:hAnsi="Calibri" w:cs="Calibri"/>
              <w:b/>
            </w:rPr>
            <w:t>FM</w:t>
          </w:r>
          <w:r w:rsidR="00DC0EF4" w:rsidRPr="00522C00">
            <w:rPr>
              <w:rFonts w:ascii="Calibri" w:hAnsi="Calibri" w:cs="Calibri"/>
              <w:b/>
            </w:rPr>
            <w:t>-</w:t>
          </w:r>
          <w:r w:rsidRPr="00522C00">
            <w:rPr>
              <w:rFonts w:ascii="Calibri" w:hAnsi="Calibri" w:cs="Calibri"/>
              <w:b/>
            </w:rPr>
            <w:t>CIC</w:t>
          </w:r>
          <w:r w:rsidR="00DC0EF4" w:rsidRPr="00522C00">
            <w:rPr>
              <w:rFonts w:ascii="Calibri" w:hAnsi="Calibri" w:cs="Calibri"/>
              <w:b/>
            </w:rPr>
            <w:t>-</w:t>
          </w:r>
          <w:r w:rsidRPr="00522C00">
            <w:rPr>
              <w:rFonts w:ascii="Calibri" w:hAnsi="Calibri" w:cs="Calibri"/>
              <w:b/>
            </w:rPr>
            <w:t>03</w:t>
          </w:r>
          <w:r w:rsidR="002231DB">
            <w:rPr>
              <w:rFonts w:ascii="Calibri" w:hAnsi="Calibri" w:cs="Calibri"/>
              <w:b/>
            </w:rPr>
            <w:t>2</w:t>
          </w:r>
          <w:r w:rsidR="00DC0EF4" w:rsidRPr="00522C00">
            <w:rPr>
              <w:rFonts w:ascii="Calibri" w:hAnsi="Calibri" w:cs="Calibri"/>
              <w:b/>
            </w:rPr>
            <w:t xml:space="preserve">   Rev. </w:t>
          </w:r>
          <w:r w:rsidRPr="00522C00">
            <w:rPr>
              <w:rFonts w:ascii="Calibri" w:hAnsi="Calibri" w:cs="Calibri"/>
              <w:b/>
            </w:rPr>
            <w:t>0</w:t>
          </w:r>
          <w:r w:rsidR="002231DB">
            <w:rPr>
              <w:rFonts w:ascii="Calibri" w:hAnsi="Calibri" w:cs="Calibri"/>
              <w:b/>
            </w:rPr>
            <w:t>0</w:t>
          </w:r>
          <w:r w:rsidR="00DC0EF4" w:rsidRPr="00522C00">
            <w:rPr>
              <w:rFonts w:ascii="Calibri" w:hAnsi="Calibri" w:cs="Calibri"/>
              <w:b/>
            </w:rPr>
            <w:t xml:space="preserve">   </w:t>
          </w:r>
          <w:r w:rsidR="00456BAF" w:rsidRPr="00522C00">
            <w:rPr>
              <w:rFonts w:ascii="Calibri" w:hAnsi="Calibri" w:cs="Calibri"/>
              <w:b/>
            </w:rPr>
            <w:t>Mar</w:t>
          </w:r>
          <w:r w:rsidRPr="00522C00">
            <w:rPr>
              <w:rFonts w:ascii="Calibri" w:hAnsi="Calibri" w:cs="Calibri"/>
              <w:b/>
            </w:rPr>
            <w:t>.</w:t>
          </w:r>
          <w:r w:rsidR="00DC0EF4" w:rsidRPr="00522C00">
            <w:rPr>
              <w:rFonts w:ascii="Calibri" w:hAnsi="Calibri" w:cs="Calibri"/>
              <w:b/>
            </w:rPr>
            <w:t xml:space="preserve"> </w:t>
          </w:r>
          <w:r w:rsidRPr="00522C00">
            <w:rPr>
              <w:rFonts w:ascii="Calibri" w:hAnsi="Calibri" w:cs="Calibri"/>
              <w:b/>
            </w:rPr>
            <w:t>202</w:t>
          </w:r>
          <w:r w:rsidR="00456BAF" w:rsidRPr="00522C00">
            <w:rPr>
              <w:rFonts w:ascii="Calibri" w:hAnsi="Calibri" w:cs="Calibri"/>
              <w:b/>
            </w:rPr>
            <w:t>6</w:t>
          </w:r>
        </w:p>
      </w:tc>
      <w:tc>
        <w:tcPr>
          <w:tcW w:w="5490" w:type="dxa"/>
        </w:tcPr>
        <w:p w14:paraId="0CA06EF6" w14:textId="77777777" w:rsidR="000615F7" w:rsidRPr="00522C00" w:rsidRDefault="000615F7" w:rsidP="000615F7">
          <w:pPr>
            <w:pStyle w:val="Footer"/>
            <w:jc w:val="right"/>
            <w:rPr>
              <w:rFonts w:ascii="Calibri" w:hAnsi="Calibri" w:cs="Calibri"/>
            </w:rPr>
          </w:pPr>
          <w:r w:rsidRPr="00522C00">
            <w:rPr>
              <w:rFonts w:ascii="Calibri" w:hAnsi="Calibri" w:cs="Calibri"/>
            </w:rPr>
            <w:t xml:space="preserve">Page </w:t>
          </w:r>
          <w:r w:rsidRPr="00522C00">
            <w:rPr>
              <w:rFonts w:ascii="Calibri" w:hAnsi="Calibri" w:cs="Calibri"/>
              <w:b/>
            </w:rPr>
            <w:fldChar w:fldCharType="begin"/>
          </w:r>
          <w:r w:rsidRPr="00522C00">
            <w:rPr>
              <w:rFonts w:ascii="Calibri" w:hAnsi="Calibri" w:cs="Calibri"/>
              <w:b/>
            </w:rPr>
            <w:instrText xml:space="preserve"> PAGE </w:instrText>
          </w:r>
          <w:r w:rsidRPr="00522C00">
            <w:rPr>
              <w:rFonts w:ascii="Calibri" w:hAnsi="Calibri" w:cs="Calibri"/>
              <w:b/>
            </w:rPr>
            <w:fldChar w:fldCharType="separate"/>
          </w:r>
          <w:r w:rsidR="00DC0EF4" w:rsidRPr="00522C00">
            <w:rPr>
              <w:rFonts w:ascii="Calibri" w:hAnsi="Calibri" w:cs="Calibri"/>
              <w:b/>
              <w:noProof/>
            </w:rPr>
            <w:t>1</w:t>
          </w:r>
          <w:r w:rsidRPr="00522C00">
            <w:rPr>
              <w:rFonts w:ascii="Calibri" w:hAnsi="Calibri" w:cs="Calibri"/>
              <w:b/>
            </w:rPr>
            <w:fldChar w:fldCharType="end"/>
          </w:r>
          <w:r w:rsidRPr="00522C00">
            <w:rPr>
              <w:rFonts w:ascii="Calibri" w:hAnsi="Calibri" w:cs="Calibri"/>
            </w:rPr>
            <w:t xml:space="preserve"> of </w:t>
          </w:r>
          <w:r w:rsidRPr="00522C00">
            <w:rPr>
              <w:rFonts w:ascii="Calibri" w:hAnsi="Calibri" w:cs="Calibri"/>
              <w:b/>
            </w:rPr>
            <w:fldChar w:fldCharType="begin"/>
          </w:r>
          <w:r w:rsidRPr="00522C00">
            <w:rPr>
              <w:rFonts w:ascii="Calibri" w:hAnsi="Calibri" w:cs="Calibri"/>
              <w:b/>
            </w:rPr>
            <w:instrText xml:space="preserve"> NUMPAGES  </w:instrText>
          </w:r>
          <w:r w:rsidRPr="00522C00">
            <w:rPr>
              <w:rFonts w:ascii="Calibri" w:hAnsi="Calibri" w:cs="Calibri"/>
              <w:b/>
            </w:rPr>
            <w:fldChar w:fldCharType="separate"/>
          </w:r>
          <w:r w:rsidR="00DC0EF4" w:rsidRPr="00522C00">
            <w:rPr>
              <w:rFonts w:ascii="Calibri" w:hAnsi="Calibri" w:cs="Calibri"/>
              <w:b/>
              <w:noProof/>
            </w:rPr>
            <w:t>2</w:t>
          </w:r>
          <w:r w:rsidRPr="00522C00">
            <w:rPr>
              <w:rFonts w:ascii="Calibri" w:hAnsi="Calibri" w:cs="Calibri"/>
              <w:b/>
            </w:rPr>
            <w:fldChar w:fldCharType="end"/>
          </w:r>
        </w:p>
      </w:tc>
    </w:tr>
    <w:tr w:rsidR="000615F7" w14:paraId="770ABBB5" w14:textId="77777777" w:rsidTr="00F762A5">
      <w:tc>
        <w:tcPr>
          <w:tcW w:w="10800" w:type="dxa"/>
          <w:gridSpan w:val="3"/>
        </w:tcPr>
        <w:p w14:paraId="463EECAE" w14:textId="77777777" w:rsidR="000615F7" w:rsidRPr="00C61012" w:rsidRDefault="000615F7" w:rsidP="00075722">
          <w:pPr>
            <w:pStyle w:val="Footer"/>
            <w:tabs>
              <w:tab w:val="clear" w:pos="4680"/>
              <w:tab w:val="clear" w:pos="9360"/>
            </w:tabs>
            <w:jc w:val="center"/>
            <w:rPr>
              <w:rFonts w:ascii="Calibri Light" w:hAnsi="Calibri Light" w:cs="Arial"/>
              <w:i/>
              <w:sz w:val="16"/>
              <w:szCs w:val="16"/>
              <w:lang w:val="en-CA"/>
            </w:rPr>
          </w:pPr>
          <w:r w:rsidRPr="00C61012">
            <w:rPr>
              <w:rFonts w:ascii="Calibri Light" w:hAnsi="Calibri Light" w:cs="Arial"/>
              <w:i/>
              <w:sz w:val="16"/>
              <w:szCs w:val="16"/>
              <w:lang w:val="en-CA"/>
            </w:rPr>
            <w:t>Please note: The legal name of the agency is Simcoe Muskoka Child, Youth and Family Services</w:t>
          </w:r>
        </w:p>
      </w:tc>
    </w:tr>
  </w:tbl>
  <w:p w14:paraId="71D00031" w14:textId="77777777" w:rsidR="008217B5" w:rsidRPr="001C65A4" w:rsidRDefault="000615F7" w:rsidP="000615F7">
    <w:pPr>
      <w:pStyle w:val="Footer"/>
      <w:tabs>
        <w:tab w:val="clear" w:pos="4680"/>
        <w:tab w:val="clear" w:pos="9360"/>
        <w:tab w:val="left" w:pos="6360"/>
        <w:tab w:val="left" w:pos="7110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  <w:r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DD0D5" w14:textId="77777777" w:rsidR="00E20A19" w:rsidRDefault="00E20A19" w:rsidP="00393844">
      <w:r>
        <w:separator/>
      </w:r>
    </w:p>
  </w:footnote>
  <w:footnote w:type="continuationSeparator" w:id="0">
    <w:p w14:paraId="3889997D" w14:textId="77777777" w:rsidR="00E20A19" w:rsidRDefault="00E20A19" w:rsidP="00393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6D473" w14:textId="250EFC77" w:rsidR="008217B5" w:rsidRPr="00456BAF" w:rsidRDefault="00456BAF" w:rsidP="00522C00">
    <w:pPr>
      <w:pStyle w:val="Header"/>
      <w:pBdr>
        <w:bottom w:val="single" w:sz="4" w:space="1" w:color="auto"/>
      </w:pBdr>
    </w:pPr>
    <w:r w:rsidRPr="00456BAF">
      <w:rPr>
        <w:rFonts w:ascii="Cambria" w:hAnsi="Cambria" w:cs="Arial"/>
        <w:sz w:val="32"/>
        <w:szCs w:val="32"/>
      </w:rPr>
      <w:t>Youth in Transition – Support Plan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0710" w:type="dxa"/>
      <w:tblInd w:w="-1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50"/>
      <w:gridCol w:w="3960"/>
    </w:tblGrid>
    <w:tr w:rsidR="00D03BE2" w14:paraId="7528EEAC" w14:textId="77777777" w:rsidTr="00F762A5">
      <w:trPr>
        <w:trHeight w:val="720"/>
      </w:trPr>
      <w:tc>
        <w:tcPr>
          <w:tcW w:w="6750" w:type="dxa"/>
          <w:vAlign w:val="center"/>
        </w:tcPr>
        <w:p w14:paraId="3E07F9A7" w14:textId="2BD56C7D" w:rsidR="00D03BE2" w:rsidRPr="00456BAF" w:rsidRDefault="00CE20E8" w:rsidP="00AF404E">
          <w:pPr>
            <w:pStyle w:val="Header"/>
            <w:rPr>
              <w:rFonts w:ascii="Cambria" w:hAnsi="Cambria"/>
            </w:rPr>
          </w:pPr>
          <w:r w:rsidRPr="00456BAF">
            <w:rPr>
              <w:rFonts w:ascii="Cambria" w:hAnsi="Cambria" w:cs="Arial"/>
              <w:sz w:val="32"/>
              <w:szCs w:val="32"/>
            </w:rPr>
            <w:t xml:space="preserve">Youth in Transition </w:t>
          </w:r>
          <w:r w:rsidR="00456BAF" w:rsidRPr="00456BAF">
            <w:rPr>
              <w:rFonts w:ascii="Cambria" w:hAnsi="Cambria" w:cs="Arial"/>
              <w:sz w:val="32"/>
              <w:szCs w:val="32"/>
            </w:rPr>
            <w:t>– Support Plan</w:t>
          </w:r>
        </w:p>
      </w:tc>
      <w:tc>
        <w:tcPr>
          <w:tcW w:w="3960" w:type="dxa"/>
        </w:tcPr>
        <w:p w14:paraId="5301550E" w14:textId="77777777" w:rsidR="00D03BE2" w:rsidRPr="00200DB2" w:rsidRDefault="00D03BE2" w:rsidP="00075722">
          <w:pPr>
            <w:rPr>
              <w:rFonts w:ascii="Arial" w:hAnsi="Arial" w:cs="Arial"/>
              <w:sz w:val="2"/>
              <w:szCs w:val="32"/>
            </w:rPr>
          </w:pPr>
          <w:r w:rsidRPr="00456BAF">
            <w:rPr>
              <w:rFonts w:ascii="Cambria" w:hAnsi="Cambria" w:cs="Arial"/>
              <w:noProof/>
              <w:sz w:val="2"/>
              <w:szCs w:val="32"/>
              <w:lang w:val="en-CA" w:eastAsia="en-CA"/>
            </w:rPr>
            <w:drawing>
              <wp:anchor distT="0" distB="0" distL="114300" distR="114300" simplePos="0" relativeHeight="251663360" behindDoc="0" locked="0" layoutInCell="1" allowOverlap="1" wp14:anchorId="3DB1EA18" wp14:editId="6D6E6652">
                <wp:simplePos x="0" y="0"/>
                <wp:positionH relativeFrom="column">
                  <wp:posOffset>686064</wp:posOffset>
                </wp:positionH>
                <wp:positionV relativeFrom="paragraph">
                  <wp:posOffset>0</wp:posOffset>
                </wp:positionV>
                <wp:extent cx="1799590" cy="543560"/>
                <wp:effectExtent l="0" t="0" r="0" b="8890"/>
                <wp:wrapSquare wrapText="bothSides"/>
                <wp:docPr id="1602861877" name="Picture 1602861877" descr="J:\Communications\LOGOS\Bilingual-Stacked\SMFC_Logo_BilingualStacked_CMYK_smal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:\Communications\LOGOS\Bilingual-Stacked\SMFC_Logo_BilingualStacked_CMYK_smal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99590" cy="543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3E592E9A" w14:textId="77777777" w:rsidR="00D03BE2" w:rsidRPr="00D03BE2" w:rsidRDefault="00D03BE2">
    <w:pPr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06598"/>
    <w:multiLevelType w:val="hybridMultilevel"/>
    <w:tmpl w:val="9EAE0B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4D0646"/>
    <w:multiLevelType w:val="hybridMultilevel"/>
    <w:tmpl w:val="924AC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1762691">
    <w:abstractNumId w:val="1"/>
  </w:num>
  <w:num w:numId="2" w16cid:durableId="1012103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0D0"/>
    <w:rsid w:val="00014F3D"/>
    <w:rsid w:val="000615F7"/>
    <w:rsid w:val="00073F8F"/>
    <w:rsid w:val="00075722"/>
    <w:rsid w:val="000C5A37"/>
    <w:rsid w:val="000F6E5B"/>
    <w:rsid w:val="00132DF2"/>
    <w:rsid w:val="00170FD8"/>
    <w:rsid w:val="001C5FA0"/>
    <w:rsid w:val="001C65A4"/>
    <w:rsid w:val="00200DB2"/>
    <w:rsid w:val="00217D33"/>
    <w:rsid w:val="002231DB"/>
    <w:rsid w:val="002451D9"/>
    <w:rsid w:val="0025775C"/>
    <w:rsid w:val="002B5FC7"/>
    <w:rsid w:val="002E6DB3"/>
    <w:rsid w:val="002F4F2D"/>
    <w:rsid w:val="003165A3"/>
    <w:rsid w:val="00317AF9"/>
    <w:rsid w:val="00393844"/>
    <w:rsid w:val="003A5956"/>
    <w:rsid w:val="003A5BCD"/>
    <w:rsid w:val="00423BDE"/>
    <w:rsid w:val="00445D44"/>
    <w:rsid w:val="00456BAF"/>
    <w:rsid w:val="004B4ABE"/>
    <w:rsid w:val="004D32BE"/>
    <w:rsid w:val="004E17B6"/>
    <w:rsid w:val="00522C00"/>
    <w:rsid w:val="005256C2"/>
    <w:rsid w:val="005656EB"/>
    <w:rsid w:val="00582455"/>
    <w:rsid w:val="005D3B05"/>
    <w:rsid w:val="00626DA5"/>
    <w:rsid w:val="00671ABE"/>
    <w:rsid w:val="00684714"/>
    <w:rsid w:val="006864C4"/>
    <w:rsid w:val="006C49AC"/>
    <w:rsid w:val="006F138D"/>
    <w:rsid w:val="00701E32"/>
    <w:rsid w:val="00716236"/>
    <w:rsid w:val="00720223"/>
    <w:rsid w:val="0072190B"/>
    <w:rsid w:val="00725895"/>
    <w:rsid w:val="00756F17"/>
    <w:rsid w:val="00775E8D"/>
    <w:rsid w:val="00794745"/>
    <w:rsid w:val="007C6795"/>
    <w:rsid w:val="007D0F0E"/>
    <w:rsid w:val="007F7EF8"/>
    <w:rsid w:val="008217B5"/>
    <w:rsid w:val="00875178"/>
    <w:rsid w:val="00876470"/>
    <w:rsid w:val="008C5B6D"/>
    <w:rsid w:val="00952B49"/>
    <w:rsid w:val="009C15BB"/>
    <w:rsid w:val="009C4B5A"/>
    <w:rsid w:val="009E7B0D"/>
    <w:rsid w:val="00A35458"/>
    <w:rsid w:val="00A3754C"/>
    <w:rsid w:val="00A51F0F"/>
    <w:rsid w:val="00A55279"/>
    <w:rsid w:val="00A77A1E"/>
    <w:rsid w:val="00A870D0"/>
    <w:rsid w:val="00AA13DA"/>
    <w:rsid w:val="00AC43AC"/>
    <w:rsid w:val="00AF2FB7"/>
    <w:rsid w:val="00AF404E"/>
    <w:rsid w:val="00B1700D"/>
    <w:rsid w:val="00BB3A21"/>
    <w:rsid w:val="00BC430A"/>
    <w:rsid w:val="00BD2E80"/>
    <w:rsid w:val="00BF1959"/>
    <w:rsid w:val="00C02E2F"/>
    <w:rsid w:val="00C132AB"/>
    <w:rsid w:val="00C338B6"/>
    <w:rsid w:val="00C61012"/>
    <w:rsid w:val="00C84682"/>
    <w:rsid w:val="00CA405C"/>
    <w:rsid w:val="00CB33E8"/>
    <w:rsid w:val="00CE20E8"/>
    <w:rsid w:val="00CE7A9E"/>
    <w:rsid w:val="00D03BE2"/>
    <w:rsid w:val="00D17D91"/>
    <w:rsid w:val="00D9124E"/>
    <w:rsid w:val="00D93062"/>
    <w:rsid w:val="00DC0EF4"/>
    <w:rsid w:val="00DC480B"/>
    <w:rsid w:val="00E20A19"/>
    <w:rsid w:val="00E446D7"/>
    <w:rsid w:val="00E73FB9"/>
    <w:rsid w:val="00ED2465"/>
    <w:rsid w:val="00EE0349"/>
    <w:rsid w:val="00EE3CE5"/>
    <w:rsid w:val="00EF3434"/>
    <w:rsid w:val="00EF39BA"/>
    <w:rsid w:val="00F02809"/>
    <w:rsid w:val="00F170CE"/>
    <w:rsid w:val="00F33A7F"/>
    <w:rsid w:val="00F62B7A"/>
    <w:rsid w:val="00F679E4"/>
    <w:rsid w:val="00F762A5"/>
    <w:rsid w:val="00F81550"/>
    <w:rsid w:val="00F83782"/>
    <w:rsid w:val="00FC2EF4"/>
    <w:rsid w:val="00FE7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0A0CED"/>
  <w15:docId w15:val="{13C3FDD0-8127-42B0-BE01-D7A42B33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6DB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93844"/>
    <w:pPr>
      <w:keepNext/>
      <w:widowControl w:val="0"/>
      <w:autoSpaceDE w:val="0"/>
      <w:autoSpaceDN w:val="0"/>
      <w:adjustRightInd w:val="0"/>
      <w:outlineLvl w:val="0"/>
    </w:pPr>
    <w:rPr>
      <w:b/>
      <w:bCs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93844"/>
    <w:rPr>
      <w:b/>
      <w:bCs/>
      <w:lang w:val="en-GB"/>
    </w:rPr>
  </w:style>
  <w:style w:type="paragraph" w:customStyle="1" w:styleId="Level1">
    <w:name w:val="Level 1"/>
    <w:basedOn w:val="Normal"/>
    <w:rsid w:val="00393844"/>
    <w:pPr>
      <w:widowControl w:val="0"/>
      <w:autoSpaceDE w:val="0"/>
      <w:autoSpaceDN w:val="0"/>
      <w:adjustRightInd w:val="0"/>
      <w:ind w:left="720" w:hanging="720"/>
    </w:pPr>
    <w:rPr>
      <w:sz w:val="20"/>
    </w:rPr>
  </w:style>
  <w:style w:type="character" w:styleId="PageNumber">
    <w:name w:val="page number"/>
    <w:basedOn w:val="DefaultParagraphFont"/>
    <w:rsid w:val="00393844"/>
  </w:style>
  <w:style w:type="paragraph" w:styleId="Header">
    <w:name w:val="header"/>
    <w:basedOn w:val="Normal"/>
    <w:link w:val="HeaderChar"/>
    <w:uiPriority w:val="99"/>
    <w:rsid w:val="003938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844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3938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844"/>
    <w:rPr>
      <w:sz w:val="24"/>
      <w:szCs w:val="24"/>
    </w:rPr>
  </w:style>
  <w:style w:type="paragraph" w:styleId="BalloonText">
    <w:name w:val="Balloon Text"/>
    <w:basedOn w:val="Normal"/>
    <w:link w:val="BalloonTextChar"/>
    <w:rsid w:val="00D17D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7D9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615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3A5956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3A5956"/>
    <w:rPr>
      <w:color w:val="666666"/>
    </w:rPr>
  </w:style>
  <w:style w:type="paragraph" w:styleId="ListParagraph">
    <w:name w:val="List Paragraph"/>
    <w:basedOn w:val="Normal"/>
    <w:uiPriority w:val="34"/>
    <w:qFormat/>
    <w:rsid w:val="003A59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customStyle="1" w:styleId="TableGrid2">
    <w:name w:val="Table Grid2"/>
    <w:basedOn w:val="TableNormal"/>
    <w:next w:val="TableGrid"/>
    <w:uiPriority w:val="59"/>
    <w:rsid w:val="00756F17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456BAF"/>
    <w:rPr>
      <w:rFonts w:ascii="Cambria" w:eastAsia="MS Mincho" w:hAnsi="Cambria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uard.orellana\Desktop\Debra's%20Document%20Requests\Form%20Header-Footer%20Template%20-%20Portrait%20WID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79CE7-0E58-4C38-8CDA-109264DA3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 Header-Footer Template - Portrait WIDE.dotx</Template>
  <TotalTime>832</TotalTime>
  <Pages>4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Simcoe County Childrens Aid Society</Company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 Orellana</dc:creator>
  <cp:lastModifiedBy>Eduard Orellana</cp:lastModifiedBy>
  <cp:revision>18</cp:revision>
  <dcterms:created xsi:type="dcterms:W3CDTF">2025-12-17T18:42:00Z</dcterms:created>
  <dcterms:modified xsi:type="dcterms:W3CDTF">2026-03-06T14:30:00Z</dcterms:modified>
</cp:coreProperties>
</file>