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4C174" w14:textId="77777777" w:rsidR="00456BAF" w:rsidRDefault="00456BAF" w:rsidP="00C338B6">
      <w:pPr>
        <w:rPr>
          <w:rFonts w:ascii="Calibri" w:eastAsia="Calibri" w:hAnsi="Calibri"/>
          <w:b/>
          <w:color w:val="003C50"/>
          <w:sz w:val="22"/>
          <w:szCs w:val="22"/>
        </w:rPr>
      </w:pPr>
      <w:bookmarkStart w:id="0" w:name="_Hlk223531380"/>
    </w:p>
    <w:p w14:paraId="335017B0" w14:textId="0EA06D7B" w:rsidR="00456BAF" w:rsidRDefault="00456BAF" w:rsidP="00C338B6">
      <w:pPr>
        <w:rPr>
          <w:rFonts w:ascii="Calibri" w:eastAsia="Calibri" w:hAnsi="Calibri"/>
          <w:sz w:val="21"/>
          <w:szCs w:val="22"/>
        </w:rPr>
      </w:pPr>
      <w:r w:rsidRPr="00456BAF">
        <w:rPr>
          <w:rFonts w:ascii="Calibri" w:eastAsia="Calibri" w:hAnsi="Calibri"/>
          <w:b/>
          <w:color w:val="003C50"/>
          <w:sz w:val="22"/>
          <w:szCs w:val="22"/>
        </w:rPr>
        <w:t>This plan is for you.</w:t>
      </w:r>
      <w:r w:rsidRPr="00456BAF">
        <w:rPr>
          <w:rFonts w:ascii="Calibri" w:eastAsia="Calibri" w:hAnsi="Calibri"/>
          <w:sz w:val="21"/>
          <w:szCs w:val="22"/>
        </w:rPr>
        <w:t xml:space="preserve"> We’ll use it together to set goals, track progress, and make sure supports match what matters most to you. You can share as much or as little as you want.</w:t>
      </w:r>
    </w:p>
    <w:p w14:paraId="109EA2CF" w14:textId="77777777" w:rsidR="00456BAF" w:rsidRPr="00C338B6" w:rsidRDefault="00456BAF" w:rsidP="00C338B6">
      <w:pPr>
        <w:rPr>
          <w:rFonts w:ascii="Calibri" w:eastAsia="Calibri" w:hAnsi="Calibri"/>
          <w:b/>
          <w:color w:val="003C5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4"/>
        <w:gridCol w:w="2571"/>
        <w:gridCol w:w="270"/>
        <w:gridCol w:w="3150"/>
        <w:gridCol w:w="2425"/>
      </w:tblGrid>
      <w:tr w:rsidR="00456BAF" w14:paraId="47B3AB0D" w14:textId="77777777" w:rsidTr="00C338B6">
        <w:trPr>
          <w:trHeight w:val="376"/>
        </w:trPr>
        <w:tc>
          <w:tcPr>
            <w:tcW w:w="10520" w:type="dxa"/>
            <w:gridSpan w:val="5"/>
            <w:shd w:val="clear" w:color="auto" w:fill="8064A2" w:themeFill="accent4"/>
            <w:vAlign w:val="center"/>
          </w:tcPr>
          <w:p w14:paraId="53282F84" w14:textId="01779FCF" w:rsidR="00456BAF" w:rsidRDefault="00456BAF" w:rsidP="00456BAF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>1) About You</w:t>
            </w:r>
            <w:r w:rsidR="0022489B">
              <w:rPr>
                <w:rFonts w:ascii="Calibri" w:eastAsia="Calibri" w:hAnsi="Calibri"/>
                <w:b/>
                <w:color w:val="FFFFFF"/>
                <w:szCs w:val="22"/>
              </w:rPr>
              <w:t xml:space="preserve"> (the Youth)</w:t>
            </w:r>
          </w:p>
        </w:tc>
      </w:tr>
      <w:tr w:rsidR="00C338B6" w14:paraId="67BC760D" w14:textId="77777777" w:rsidTr="00F83782">
        <w:trPr>
          <w:trHeight w:val="288"/>
        </w:trPr>
        <w:tc>
          <w:tcPr>
            <w:tcW w:w="2104" w:type="dxa"/>
            <w:vAlign w:val="center"/>
          </w:tcPr>
          <w:p w14:paraId="0088FFFD" w14:textId="036691D0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Name: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vAlign w:val="center"/>
          </w:tcPr>
          <w:p w14:paraId="22D141E3" w14:textId="29B2243D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50D9650D" w14:textId="77777777" w:rsidR="00C338B6" w:rsidRDefault="00C338B6" w:rsidP="00F83782">
            <w:pPr>
              <w:ind w:left="-103" w:right="-104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3F0682EB" w14:textId="145E9080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Preferred Name </w:t>
            </w:r>
            <w:r w:rsidR="0022489B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(if different)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vAlign w:val="center"/>
          </w:tcPr>
          <w:p w14:paraId="77D955C6" w14:textId="4FB041E3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338B6" w14:paraId="6ACB7999" w14:textId="77777777" w:rsidTr="00F83782">
        <w:trPr>
          <w:trHeight w:val="288"/>
        </w:trPr>
        <w:tc>
          <w:tcPr>
            <w:tcW w:w="2104" w:type="dxa"/>
            <w:vAlign w:val="center"/>
          </w:tcPr>
          <w:p w14:paraId="26A27C42" w14:textId="1B04E542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Date of Birth: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vAlign w:val="center"/>
          </w:tcPr>
          <w:p w14:paraId="4285B6C9" w14:textId="32251286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1EC20973" w14:textId="77777777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14F13EBF" w14:textId="021C5B85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Age: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vAlign w:val="center"/>
          </w:tcPr>
          <w:p w14:paraId="0600E12F" w14:textId="37DC8B0A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338B6" w14:paraId="1B016E13" w14:textId="77777777" w:rsidTr="00F83782">
        <w:trPr>
          <w:trHeight w:val="288"/>
        </w:trPr>
        <w:tc>
          <w:tcPr>
            <w:tcW w:w="2104" w:type="dxa"/>
            <w:vAlign w:val="center"/>
          </w:tcPr>
          <w:p w14:paraId="0AA78484" w14:textId="63F174BC" w:rsidR="00C338B6" w:rsidRPr="00456BAF" w:rsidRDefault="0022489B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Gender Identity</w:t>
            </w:r>
            <w:r w:rsidR="00C338B6"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="00C338B6"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vAlign w:val="center"/>
          </w:tcPr>
          <w:p w14:paraId="579382D6" w14:textId="53447AC4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510F1F23" w14:textId="77777777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4C2A61EC" w14:textId="162004F9" w:rsidR="00C338B6" w:rsidRPr="00456BAF" w:rsidRDefault="0022489B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Pronouns</w:t>
            </w:r>
            <w:r w:rsidR="00C338B6"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="00C338B6"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vAlign w:val="center"/>
          </w:tcPr>
          <w:p w14:paraId="10FB7D45" w14:textId="22CED5DA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22489B" w14:paraId="60A4F75F" w14:textId="77777777" w:rsidTr="00747ACB">
        <w:trPr>
          <w:trHeight w:val="288"/>
        </w:trPr>
        <w:tc>
          <w:tcPr>
            <w:tcW w:w="2104" w:type="dxa"/>
            <w:tcBorders>
              <w:bottom w:val="single" w:sz="4" w:space="0" w:color="auto"/>
            </w:tcBorders>
            <w:vAlign w:val="center"/>
          </w:tcPr>
          <w:p w14:paraId="3BEE7A04" w14:textId="1C2463E6" w:rsidR="0022489B" w:rsidRPr="00456BAF" w:rsidRDefault="0022489B" w:rsidP="00747ACB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Phone (Cell)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vAlign w:val="center"/>
          </w:tcPr>
          <w:p w14:paraId="46CBC152" w14:textId="77777777" w:rsidR="0022489B" w:rsidRDefault="0022489B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single" w:sz="4" w:space="0" w:color="auto"/>
            </w:tcBorders>
            <w:vAlign w:val="center"/>
          </w:tcPr>
          <w:p w14:paraId="11C446C6" w14:textId="77777777" w:rsidR="0022489B" w:rsidRDefault="0022489B" w:rsidP="00747ACB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vAlign w:val="center"/>
          </w:tcPr>
          <w:p w14:paraId="31DBE78E" w14:textId="32FD32AA" w:rsidR="0022489B" w:rsidRPr="00456BAF" w:rsidRDefault="0022489B" w:rsidP="00747ACB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Phone (Home)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vAlign w:val="center"/>
          </w:tcPr>
          <w:p w14:paraId="5C4F1351" w14:textId="77777777" w:rsidR="0022489B" w:rsidRDefault="0022489B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22489B" w14:paraId="64AA6429" w14:textId="77777777" w:rsidTr="00474BAB">
        <w:trPr>
          <w:trHeight w:val="288"/>
        </w:trPr>
        <w:tc>
          <w:tcPr>
            <w:tcW w:w="2104" w:type="dxa"/>
            <w:tcBorders>
              <w:bottom w:val="single" w:sz="4" w:space="0" w:color="auto"/>
            </w:tcBorders>
            <w:vAlign w:val="center"/>
          </w:tcPr>
          <w:p w14:paraId="33B2D566" w14:textId="0E1B3B03" w:rsidR="0022489B" w:rsidRPr="00456BAF" w:rsidRDefault="0022489B" w:rsidP="00747ACB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Email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8416" w:type="dxa"/>
            <w:gridSpan w:val="4"/>
            <w:tcBorders>
              <w:bottom w:val="single" w:sz="4" w:space="0" w:color="auto"/>
            </w:tcBorders>
            <w:vAlign w:val="center"/>
          </w:tcPr>
          <w:p w14:paraId="75BCBCF8" w14:textId="71D97129" w:rsidR="0022489B" w:rsidRDefault="0022489B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040C807D" w14:textId="77777777" w:rsidR="00CB33E8" w:rsidRDefault="00CB33E8" w:rsidP="007C6795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4"/>
        <w:gridCol w:w="3471"/>
        <w:gridCol w:w="270"/>
        <w:gridCol w:w="1980"/>
        <w:gridCol w:w="270"/>
        <w:gridCol w:w="2425"/>
      </w:tblGrid>
      <w:tr w:rsidR="0022489B" w14:paraId="7EC1B1E5" w14:textId="77777777" w:rsidTr="0022489B">
        <w:trPr>
          <w:trHeight w:val="288"/>
        </w:trPr>
        <w:tc>
          <w:tcPr>
            <w:tcW w:w="2104" w:type="dxa"/>
            <w:vAlign w:val="center"/>
          </w:tcPr>
          <w:p w14:paraId="0D5702CE" w14:textId="77777777" w:rsidR="0022489B" w:rsidRPr="00456BAF" w:rsidRDefault="0022489B" w:rsidP="0022489B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Current Address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3471" w:type="dxa"/>
            <w:vAlign w:val="center"/>
          </w:tcPr>
          <w:p w14:paraId="5E135826" w14:textId="77777777" w:rsidR="0022489B" w:rsidRDefault="0022489B" w:rsidP="0022489B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2729964D" w14:textId="77777777" w:rsidR="0022489B" w:rsidRDefault="0022489B" w:rsidP="0022489B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177E26A" w14:textId="3F5A7D08" w:rsidR="0022489B" w:rsidRPr="00456BAF" w:rsidRDefault="0022489B" w:rsidP="0022489B">
            <w:pPr>
              <w:jc w:val="center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vAlign w:val="center"/>
          </w:tcPr>
          <w:p w14:paraId="6F35B932" w14:textId="77777777" w:rsidR="0022489B" w:rsidRPr="00456BAF" w:rsidRDefault="0022489B" w:rsidP="0022489B">
            <w:pPr>
              <w:jc w:val="center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</w:p>
        </w:tc>
        <w:tc>
          <w:tcPr>
            <w:tcW w:w="2425" w:type="dxa"/>
            <w:vAlign w:val="center"/>
          </w:tcPr>
          <w:p w14:paraId="7B0EB84F" w14:textId="77777777" w:rsidR="0022489B" w:rsidRDefault="0022489B" w:rsidP="0022489B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22489B" w:rsidRPr="0022489B" w14:paraId="753AD756" w14:textId="77777777" w:rsidTr="0022489B">
        <w:trPr>
          <w:trHeight w:val="288"/>
        </w:trPr>
        <w:tc>
          <w:tcPr>
            <w:tcW w:w="2104" w:type="dxa"/>
            <w:vAlign w:val="center"/>
          </w:tcPr>
          <w:p w14:paraId="67D2A07D" w14:textId="77777777" w:rsidR="0022489B" w:rsidRPr="0022489B" w:rsidRDefault="0022489B" w:rsidP="0022489B">
            <w:pPr>
              <w:jc w:val="center"/>
              <w:rPr>
                <w:rFonts w:ascii="Calibri" w:eastAsia="Calibri" w:hAnsi="Calibri"/>
                <w:b/>
                <w:color w:val="003C50"/>
                <w:sz w:val="16"/>
                <w:szCs w:val="16"/>
              </w:rPr>
            </w:pPr>
          </w:p>
        </w:tc>
        <w:tc>
          <w:tcPr>
            <w:tcW w:w="3471" w:type="dxa"/>
            <w:vAlign w:val="center"/>
          </w:tcPr>
          <w:p w14:paraId="1663D6D2" w14:textId="48CE09AF" w:rsidR="0022489B" w:rsidRPr="0022489B" w:rsidRDefault="0022489B" w:rsidP="0022489B">
            <w:pPr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(</w:t>
            </w:r>
            <w:r w:rsidRPr="0022489B">
              <w:rPr>
                <w:rFonts w:ascii="Calibri" w:eastAsia="Calibri" w:hAnsi="Calibri"/>
                <w:sz w:val="16"/>
                <w:szCs w:val="16"/>
              </w:rPr>
              <w:t>Street</w:t>
            </w:r>
            <w:r>
              <w:rPr>
                <w:rFonts w:ascii="Calibri" w:eastAsia="Calibri" w:hAnsi="Calibri"/>
                <w:sz w:val="16"/>
                <w:szCs w:val="16"/>
              </w:rPr>
              <w:t>)</w:t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0F34EFFD" w14:textId="77777777" w:rsidR="0022489B" w:rsidRPr="0022489B" w:rsidRDefault="0022489B" w:rsidP="0022489B">
            <w:pPr>
              <w:jc w:val="center"/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1980" w:type="dxa"/>
            <w:vAlign w:val="center"/>
          </w:tcPr>
          <w:p w14:paraId="7CE76B23" w14:textId="426DED79" w:rsidR="0022489B" w:rsidRPr="0022489B" w:rsidRDefault="0022489B" w:rsidP="0022489B">
            <w:pPr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(</w:t>
            </w:r>
            <w:r w:rsidRPr="0022489B">
              <w:rPr>
                <w:rFonts w:ascii="Calibri" w:eastAsia="Calibri" w:hAnsi="Calibri"/>
                <w:sz w:val="16"/>
                <w:szCs w:val="16"/>
              </w:rPr>
              <w:t>City/Town</w:t>
            </w:r>
            <w:r>
              <w:rPr>
                <w:rFonts w:ascii="Calibri" w:eastAsia="Calibri" w:hAnsi="Calibri"/>
                <w:sz w:val="16"/>
                <w:szCs w:val="16"/>
              </w:rPr>
              <w:t>)</w:t>
            </w:r>
          </w:p>
        </w:tc>
        <w:tc>
          <w:tcPr>
            <w:tcW w:w="270" w:type="dxa"/>
            <w:vAlign w:val="center"/>
          </w:tcPr>
          <w:p w14:paraId="550620B0" w14:textId="77777777" w:rsidR="0022489B" w:rsidRPr="0022489B" w:rsidRDefault="0022489B" w:rsidP="0022489B">
            <w:pPr>
              <w:jc w:val="center"/>
              <w:rPr>
                <w:rFonts w:ascii="Calibri" w:eastAsia="Calibri" w:hAnsi="Calibri"/>
                <w:sz w:val="16"/>
                <w:szCs w:val="16"/>
              </w:rPr>
            </w:pPr>
          </w:p>
        </w:tc>
        <w:tc>
          <w:tcPr>
            <w:tcW w:w="2425" w:type="dxa"/>
            <w:vAlign w:val="center"/>
          </w:tcPr>
          <w:p w14:paraId="6720ED41" w14:textId="3252A3A5" w:rsidR="0022489B" w:rsidRPr="0022489B" w:rsidRDefault="0022489B" w:rsidP="0022489B">
            <w:pPr>
              <w:jc w:val="center"/>
              <w:rPr>
                <w:rFonts w:ascii="Calibri" w:eastAsia="Calibri" w:hAnsi="Calibri"/>
                <w:sz w:val="16"/>
                <w:szCs w:val="16"/>
              </w:rPr>
            </w:pPr>
            <w:r>
              <w:rPr>
                <w:rFonts w:ascii="Calibri" w:eastAsia="Calibri" w:hAnsi="Calibri"/>
                <w:sz w:val="16"/>
                <w:szCs w:val="16"/>
              </w:rPr>
              <w:t>(</w:t>
            </w:r>
            <w:r w:rsidRPr="0022489B">
              <w:rPr>
                <w:rFonts w:ascii="Calibri" w:eastAsia="Calibri" w:hAnsi="Calibri"/>
                <w:sz w:val="16"/>
                <w:szCs w:val="16"/>
              </w:rPr>
              <w:t>Postal Code</w:t>
            </w:r>
            <w:r>
              <w:rPr>
                <w:rFonts w:ascii="Calibri" w:eastAsia="Calibri" w:hAnsi="Calibri"/>
                <w:sz w:val="16"/>
                <w:szCs w:val="16"/>
              </w:rPr>
              <w:t>)</w:t>
            </w:r>
          </w:p>
        </w:tc>
      </w:tr>
    </w:tbl>
    <w:p w14:paraId="63F2DA1F" w14:textId="77777777" w:rsidR="0022489B" w:rsidRDefault="0022489B" w:rsidP="007C6795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5"/>
        <w:gridCol w:w="1260"/>
        <w:gridCol w:w="1440"/>
        <w:gridCol w:w="1260"/>
        <w:gridCol w:w="990"/>
        <w:gridCol w:w="90"/>
        <w:gridCol w:w="3325"/>
      </w:tblGrid>
      <w:tr w:rsidR="00BF5DD2" w14:paraId="374E3CAF" w14:textId="77777777" w:rsidTr="00BF5DD2">
        <w:trPr>
          <w:trHeight w:val="360"/>
        </w:trPr>
        <w:tc>
          <w:tcPr>
            <w:tcW w:w="2165" w:type="dxa"/>
            <w:vAlign w:val="center"/>
          </w:tcPr>
          <w:p w14:paraId="0E003880" w14:textId="41274680" w:rsidR="00BF5DD2" w:rsidRDefault="00BF5DD2" w:rsidP="0022489B">
            <w:pPr>
              <w:ind w:right="-112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sz w:val="21"/>
                <w:szCs w:val="22"/>
              </w:rPr>
              <w:t>Preferred Language</w:t>
            </w: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:</w:t>
            </w:r>
          </w:p>
        </w:tc>
        <w:tc>
          <w:tcPr>
            <w:tcW w:w="1260" w:type="dxa"/>
            <w:vAlign w:val="center"/>
          </w:tcPr>
          <w:p w14:paraId="3984351B" w14:textId="420878C0" w:rsidR="00BF5DD2" w:rsidRDefault="00565782" w:rsidP="00747ACB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464934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DD2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F5DD2">
              <w:rPr>
                <w:rFonts w:ascii="Calibri" w:eastAsia="Calibri" w:hAnsi="Calibri"/>
                <w:sz w:val="21"/>
                <w:szCs w:val="22"/>
              </w:rPr>
              <w:t xml:space="preserve"> English</w:t>
            </w:r>
            <w:r w:rsidR="00BF5DD2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14:paraId="4118C145" w14:textId="7E0AB32B" w:rsidR="00BF5DD2" w:rsidRDefault="00565782" w:rsidP="00BF5DD2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394654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DD2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F5DD2">
              <w:rPr>
                <w:rFonts w:ascii="Calibri" w:eastAsia="Calibri" w:hAnsi="Calibri"/>
                <w:sz w:val="21"/>
                <w:szCs w:val="22"/>
              </w:rPr>
              <w:t xml:space="preserve"> French</w:t>
            </w:r>
            <w:r w:rsidR="00BF5DD2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2340" w:type="dxa"/>
            <w:gridSpan w:val="3"/>
            <w:vAlign w:val="center"/>
          </w:tcPr>
          <w:p w14:paraId="6DBB504D" w14:textId="129BF12D" w:rsidR="00BF5DD2" w:rsidRDefault="00565782" w:rsidP="00BF5DD2">
            <w:pPr>
              <w:ind w:left="-21" w:right="-103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771710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DD2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F5DD2">
              <w:rPr>
                <w:rFonts w:ascii="Calibri" w:eastAsia="Calibri" w:hAnsi="Calibri"/>
                <w:sz w:val="21"/>
                <w:szCs w:val="22"/>
              </w:rPr>
              <w:t xml:space="preserve"> Other (please specify)</w:t>
            </w:r>
            <w:r w:rsidR="00BF5DD2" w:rsidRPr="00456BAF">
              <w:rPr>
                <w:rFonts w:ascii="Calibri" w:eastAsia="Calibri" w:hAnsi="Calibri"/>
                <w:sz w:val="21"/>
                <w:szCs w:val="22"/>
              </w:rPr>
              <w:t>:</w:t>
            </w:r>
          </w:p>
        </w:tc>
        <w:tc>
          <w:tcPr>
            <w:tcW w:w="3325" w:type="dxa"/>
            <w:tcBorders>
              <w:bottom w:val="single" w:sz="4" w:space="0" w:color="auto"/>
            </w:tcBorders>
            <w:vAlign w:val="center"/>
          </w:tcPr>
          <w:p w14:paraId="46048AD1" w14:textId="77777777" w:rsidR="00BF5DD2" w:rsidRDefault="00BF5DD2" w:rsidP="00BF5DD2">
            <w:pPr>
              <w:ind w:left="-113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F5DD2" w14:paraId="08B3AC5F" w14:textId="77777777" w:rsidTr="00BF5DD2">
        <w:trPr>
          <w:trHeight w:val="288"/>
        </w:trPr>
        <w:tc>
          <w:tcPr>
            <w:tcW w:w="2165" w:type="dxa"/>
            <w:vAlign w:val="center"/>
          </w:tcPr>
          <w:p w14:paraId="251BE99B" w14:textId="26D7201D" w:rsidR="00BF5DD2" w:rsidRDefault="00BF5DD2" w:rsidP="00BF5DD2">
            <w:pPr>
              <w:spacing w:before="120"/>
              <w:ind w:right="-107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sz w:val="21"/>
                <w:szCs w:val="22"/>
              </w:rPr>
              <w:t>Best way to reach you</w:t>
            </w: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:</w:t>
            </w:r>
          </w:p>
        </w:tc>
        <w:tc>
          <w:tcPr>
            <w:tcW w:w="1260" w:type="dxa"/>
            <w:vAlign w:val="center"/>
          </w:tcPr>
          <w:p w14:paraId="3ADD928F" w14:textId="289BD8E8" w:rsidR="00BF5DD2" w:rsidRDefault="00565782" w:rsidP="00BF5DD2">
            <w:pPr>
              <w:spacing w:before="12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246039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DD2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F5DD2">
              <w:rPr>
                <w:rFonts w:ascii="Calibri" w:eastAsia="Calibri" w:hAnsi="Calibri"/>
                <w:sz w:val="21"/>
                <w:szCs w:val="22"/>
              </w:rPr>
              <w:t xml:space="preserve"> Call</w:t>
            </w:r>
            <w:r w:rsidR="00BF5DD2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1440" w:type="dxa"/>
            <w:vAlign w:val="center"/>
          </w:tcPr>
          <w:p w14:paraId="614C5B14" w14:textId="3C4F2C6A" w:rsidR="00BF5DD2" w:rsidRDefault="00565782" w:rsidP="00BF5DD2">
            <w:pPr>
              <w:spacing w:before="12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337910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DD2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F5DD2">
              <w:rPr>
                <w:rFonts w:ascii="Calibri" w:eastAsia="Calibri" w:hAnsi="Calibri"/>
                <w:sz w:val="21"/>
                <w:szCs w:val="22"/>
              </w:rPr>
              <w:t xml:space="preserve"> Text</w:t>
            </w:r>
            <w:r w:rsidR="00BF5DD2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1260" w:type="dxa"/>
            <w:vAlign w:val="center"/>
          </w:tcPr>
          <w:p w14:paraId="494EF405" w14:textId="362185CE" w:rsidR="00BF5DD2" w:rsidRDefault="00565782" w:rsidP="00BF5DD2">
            <w:pPr>
              <w:spacing w:before="12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628079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DD2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F5DD2">
              <w:rPr>
                <w:rFonts w:ascii="Calibri" w:eastAsia="Calibri" w:hAnsi="Calibri"/>
                <w:sz w:val="21"/>
                <w:szCs w:val="22"/>
              </w:rPr>
              <w:t xml:space="preserve"> Email</w:t>
            </w:r>
            <w:r w:rsidR="00BF5DD2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990" w:type="dxa"/>
            <w:vAlign w:val="center"/>
          </w:tcPr>
          <w:p w14:paraId="74F430EA" w14:textId="5030FBC1" w:rsidR="00BF5DD2" w:rsidRDefault="00565782" w:rsidP="00BF5DD2">
            <w:pPr>
              <w:spacing w:before="120"/>
              <w:ind w:right="-103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087487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5DD2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F5DD2">
              <w:rPr>
                <w:rFonts w:ascii="Calibri" w:eastAsia="Calibri" w:hAnsi="Calibri"/>
                <w:sz w:val="21"/>
                <w:szCs w:val="22"/>
              </w:rPr>
              <w:t xml:space="preserve"> Other</w:t>
            </w:r>
            <w:r w:rsidR="00BF5DD2" w:rsidRPr="00456BAF">
              <w:rPr>
                <w:rFonts w:ascii="Calibri" w:eastAsia="Calibri" w:hAnsi="Calibri"/>
                <w:sz w:val="21"/>
                <w:szCs w:val="22"/>
              </w:rPr>
              <w:t>:</w:t>
            </w:r>
          </w:p>
        </w:tc>
        <w:tc>
          <w:tcPr>
            <w:tcW w:w="3415" w:type="dxa"/>
            <w:gridSpan w:val="2"/>
            <w:tcBorders>
              <w:bottom w:val="single" w:sz="4" w:space="0" w:color="auto"/>
            </w:tcBorders>
            <w:vAlign w:val="center"/>
          </w:tcPr>
          <w:p w14:paraId="57057DB0" w14:textId="77777777" w:rsidR="00BF5DD2" w:rsidRDefault="00BF5DD2" w:rsidP="00BF5DD2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7E6F1FF6" w14:textId="77777777" w:rsidR="0022489B" w:rsidRDefault="0022489B" w:rsidP="007C6795">
      <w:pPr>
        <w:rPr>
          <w:rFonts w:ascii="Calibri" w:eastAsia="Calibri" w:hAnsi="Calibri"/>
          <w:sz w:val="21"/>
          <w:szCs w:val="22"/>
        </w:rPr>
      </w:pPr>
    </w:p>
    <w:p w14:paraId="5549DAAD" w14:textId="77777777" w:rsidR="0022489B" w:rsidRDefault="0022489B" w:rsidP="007C6795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810"/>
        <w:gridCol w:w="720"/>
        <w:gridCol w:w="127"/>
        <w:gridCol w:w="862"/>
        <w:gridCol w:w="89"/>
        <w:gridCol w:w="92"/>
        <w:gridCol w:w="1718"/>
        <w:gridCol w:w="257"/>
        <w:gridCol w:w="270"/>
        <w:gridCol w:w="815"/>
        <w:gridCol w:w="613"/>
        <w:gridCol w:w="1015"/>
        <w:gridCol w:w="3137"/>
      </w:tblGrid>
      <w:tr w:rsidR="007C6795" w14:paraId="794A6155" w14:textId="77777777" w:rsidTr="005C29CA">
        <w:trPr>
          <w:trHeight w:val="295"/>
        </w:trPr>
        <w:tc>
          <w:tcPr>
            <w:tcW w:w="10525" w:type="dxa"/>
            <w:gridSpan w:val="13"/>
            <w:shd w:val="clear" w:color="auto" w:fill="8064A2" w:themeFill="accent4"/>
            <w:vAlign w:val="center"/>
          </w:tcPr>
          <w:p w14:paraId="69B5AA12" w14:textId="334E043D" w:rsidR="007C6795" w:rsidRDefault="007C6795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 xml:space="preserve">2) </w:t>
            </w:r>
            <w:r w:rsidR="00BF5DD2" w:rsidRPr="00BF5DD2">
              <w:rPr>
                <w:rFonts w:ascii="Calibri" w:eastAsia="Calibri" w:hAnsi="Calibri"/>
                <w:b/>
                <w:color w:val="FFFFFF"/>
                <w:szCs w:val="22"/>
              </w:rPr>
              <w:t>Who Is Making This Referral?</w:t>
            </w:r>
          </w:p>
        </w:tc>
      </w:tr>
      <w:tr w:rsidR="00CB33E8" w14:paraId="6C24EFC3" w14:textId="77777777" w:rsidTr="005C29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657" w:type="dxa"/>
            <w:gridSpan w:val="3"/>
            <w:vAlign w:val="center"/>
          </w:tcPr>
          <w:p w14:paraId="2E08E486" w14:textId="313BC754" w:rsidR="00CB33E8" w:rsidRDefault="00F0708D" w:rsidP="007C6795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sz w:val="21"/>
                <w:szCs w:val="22"/>
              </w:rPr>
              <w:t>Referral Source</w:t>
            </w:r>
            <w:r w:rsidR="00CB33E8" w:rsidRPr="00456BAF">
              <w:rPr>
                <w:rFonts w:ascii="Calibri" w:eastAsia="Calibri" w:hAnsi="Calibri"/>
                <w:b/>
                <w:sz w:val="21"/>
                <w:szCs w:val="22"/>
              </w:rPr>
              <w:t>:</w:t>
            </w:r>
          </w:p>
        </w:tc>
        <w:tc>
          <w:tcPr>
            <w:tcW w:w="951" w:type="dxa"/>
            <w:gridSpan w:val="2"/>
            <w:vAlign w:val="center"/>
          </w:tcPr>
          <w:p w14:paraId="2633BEED" w14:textId="6C48FCF9" w:rsidR="00CB33E8" w:rsidRDefault="00565782" w:rsidP="00CB33E8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88855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F0708D">
              <w:rPr>
                <w:rFonts w:ascii="Calibri" w:eastAsia="Calibri" w:hAnsi="Calibri"/>
                <w:sz w:val="21"/>
                <w:szCs w:val="22"/>
              </w:rPr>
              <w:t>Self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1810" w:type="dxa"/>
            <w:gridSpan w:val="2"/>
            <w:vAlign w:val="center"/>
          </w:tcPr>
          <w:p w14:paraId="2A304033" w14:textId="795E36E5" w:rsidR="00CB33E8" w:rsidRDefault="00565782" w:rsidP="00CB33E8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03308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F0708D">
              <w:rPr>
                <w:rFonts w:ascii="Calibri" w:eastAsia="Calibri" w:hAnsi="Calibri"/>
                <w:sz w:val="21"/>
                <w:szCs w:val="22"/>
              </w:rPr>
              <w:t>Worker/Agency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1955" w:type="dxa"/>
            <w:gridSpan w:val="4"/>
            <w:vAlign w:val="center"/>
          </w:tcPr>
          <w:p w14:paraId="181B9D8D" w14:textId="28AEF687" w:rsidR="00CB33E8" w:rsidRDefault="00565782" w:rsidP="00CB33E8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307668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F0708D">
              <w:rPr>
                <w:rFonts w:ascii="Calibri" w:eastAsia="Calibri" w:hAnsi="Calibri"/>
                <w:sz w:val="21"/>
                <w:szCs w:val="22"/>
              </w:rPr>
              <w:t>Parent/Caregiver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1015" w:type="dxa"/>
            <w:vAlign w:val="center"/>
          </w:tcPr>
          <w:p w14:paraId="7677E676" w14:textId="25A65F34" w:rsidR="00CB33E8" w:rsidRDefault="00565782" w:rsidP="00CB33E8">
            <w:pPr>
              <w:ind w:right="-103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098754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F0708D">
              <w:rPr>
                <w:rFonts w:ascii="Calibri" w:eastAsia="Calibri" w:hAnsi="Calibri"/>
                <w:sz w:val="21"/>
                <w:szCs w:val="22"/>
              </w:rPr>
              <w:t>Other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>:</w:t>
            </w:r>
          </w:p>
        </w:tc>
        <w:tc>
          <w:tcPr>
            <w:tcW w:w="3137" w:type="dxa"/>
            <w:tcBorders>
              <w:bottom w:val="single" w:sz="4" w:space="0" w:color="auto"/>
            </w:tcBorders>
            <w:vAlign w:val="center"/>
          </w:tcPr>
          <w:p w14:paraId="265A2AB4" w14:textId="0C71342B" w:rsidR="00CB33E8" w:rsidRDefault="00CB33E8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  <w:bookmarkEnd w:id="1"/>
          </w:p>
        </w:tc>
      </w:tr>
      <w:tr w:rsidR="007C6795" w14:paraId="6B5BA87C" w14:textId="77777777" w:rsidTr="005C29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2700" w:type="dxa"/>
            <w:gridSpan w:val="6"/>
            <w:vAlign w:val="center"/>
          </w:tcPr>
          <w:p w14:paraId="3DE7EF3B" w14:textId="6B041D54" w:rsidR="007C6795" w:rsidRDefault="00F0708D" w:rsidP="00F0708D">
            <w:pPr>
              <w:ind w:left="-15" w:right="-108"/>
              <w:rPr>
                <w:rFonts w:ascii="Calibri" w:eastAsia="Calibri" w:hAnsi="Calibri"/>
                <w:sz w:val="21"/>
                <w:szCs w:val="22"/>
              </w:rPr>
            </w:pPr>
            <w:r w:rsidRPr="00F0708D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Name of Referent (if not self):</w:t>
            </w:r>
            <w:r w:rsidR="007C6795"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 </w:t>
            </w:r>
            <w:r w:rsidR="007C6795"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825" w:type="dxa"/>
            <w:gridSpan w:val="7"/>
            <w:tcBorders>
              <w:bottom w:val="single" w:sz="4" w:space="0" w:color="auto"/>
            </w:tcBorders>
            <w:vAlign w:val="center"/>
          </w:tcPr>
          <w:p w14:paraId="504B146E" w14:textId="1ACA8F60" w:rsidR="007C6795" w:rsidRDefault="00BF1959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  <w:bookmarkEnd w:id="2"/>
          </w:p>
        </w:tc>
      </w:tr>
      <w:tr w:rsidR="007C6795" w14:paraId="1D9CCC31" w14:textId="77777777" w:rsidTr="005C29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2519" w:type="dxa"/>
            <w:gridSpan w:val="4"/>
            <w:vAlign w:val="center"/>
          </w:tcPr>
          <w:p w14:paraId="2E068F32" w14:textId="2C05411F" w:rsidR="007C6795" w:rsidRPr="00456BAF" w:rsidRDefault="00F0708D" w:rsidP="00F0708D">
            <w:pPr>
              <w:ind w:left="-15" w:right="-103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F0708D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Role/Relationship to Youth:</w:t>
            </w:r>
            <w:r w:rsidR="007C6795"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8006" w:type="dxa"/>
            <w:gridSpan w:val="9"/>
            <w:tcBorders>
              <w:bottom w:val="single" w:sz="4" w:space="0" w:color="auto"/>
            </w:tcBorders>
            <w:vAlign w:val="center"/>
          </w:tcPr>
          <w:p w14:paraId="4CB02C35" w14:textId="685E45EF" w:rsidR="007C6795" w:rsidRDefault="00BF1959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  <w:bookmarkEnd w:id="3"/>
          </w:p>
        </w:tc>
      </w:tr>
      <w:tr w:rsidR="00F0708D" w14:paraId="0FAED82E" w14:textId="77777777" w:rsidTr="005C29CA">
        <w:trPr>
          <w:trHeight w:val="36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FA90C" w14:textId="57072ADA" w:rsidR="00F0708D" w:rsidRPr="00456BAF" w:rsidRDefault="00F0708D" w:rsidP="00747ACB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Phone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386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F511DE" w14:textId="77777777" w:rsidR="00F0708D" w:rsidRDefault="00F0708D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BB49B1" w14:textId="77777777" w:rsidR="00F0708D" w:rsidRDefault="00F0708D" w:rsidP="00747ACB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06CF2F" w14:textId="021DE385" w:rsidR="00F0708D" w:rsidRPr="00456BAF" w:rsidRDefault="00F0708D" w:rsidP="00747ACB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Email: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47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472DA4" w14:textId="77777777" w:rsidR="00F0708D" w:rsidRDefault="00F0708D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5C29CA" w:rsidRPr="005C29CA" w14:paraId="0F2FABF1" w14:textId="77777777" w:rsidTr="005C29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5" w:type="dxa"/>
            <w:gridSpan w:val="13"/>
          </w:tcPr>
          <w:p w14:paraId="5326B662" w14:textId="074BC6FD" w:rsidR="00F0708D" w:rsidRPr="005C29CA" w:rsidRDefault="005C29CA" w:rsidP="00F0708D">
            <w:pPr>
              <w:spacing w:before="120"/>
              <w:rPr>
                <w:rFonts w:ascii="Calibri" w:eastAsia="Calibri" w:hAnsi="Calibri"/>
                <w:color w:val="FF0000"/>
                <w:sz w:val="21"/>
                <w:szCs w:val="22"/>
              </w:rPr>
            </w:pPr>
            <w:bookmarkStart w:id="4" w:name="_Hlk223540568"/>
            <w:r w:rsidRPr="005C29CA">
              <w:rPr>
                <w:rFonts w:ascii="Calibri" w:eastAsia="Calibri" w:hAnsi="Calibri"/>
                <w:i/>
                <w:color w:val="FF0000"/>
                <w:sz w:val="21"/>
                <w:szCs w:val="22"/>
              </w:rPr>
              <w:t>If you are a CAS worker, please include the youth’s care plan.</w:t>
            </w:r>
          </w:p>
        </w:tc>
      </w:tr>
      <w:bookmarkEnd w:id="4"/>
      <w:tr w:rsidR="005C29CA" w14:paraId="4988E1AF" w14:textId="77777777" w:rsidTr="005C29CA">
        <w:trPr>
          <w:trHeight w:val="360"/>
        </w:trPr>
        <w:tc>
          <w:tcPr>
            <w:tcW w:w="15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B401C" w14:textId="6AD778B0" w:rsidR="005C29CA" w:rsidRPr="00456BAF" w:rsidRDefault="005C29CA" w:rsidP="005C29CA">
            <w:pPr>
              <w:ind w:right="-105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Date of Referral</w:t>
            </w: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899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F72665" w14:textId="77777777" w:rsidR="005C29CA" w:rsidRDefault="005C29CA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781D9B57" w14:textId="77777777" w:rsidR="00456BAF" w:rsidRDefault="00456BAF" w:rsidP="00C338B6">
      <w:pPr>
        <w:rPr>
          <w:rFonts w:ascii="Calibri" w:eastAsia="Calibri" w:hAnsi="Calibri"/>
          <w:sz w:val="21"/>
          <w:szCs w:val="22"/>
        </w:rPr>
      </w:pPr>
    </w:p>
    <w:p w14:paraId="75A9A13B" w14:textId="77777777" w:rsidR="005C29CA" w:rsidRDefault="005C29CA" w:rsidP="00C338B6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990"/>
        <w:gridCol w:w="1530"/>
        <w:gridCol w:w="900"/>
        <w:gridCol w:w="1080"/>
        <w:gridCol w:w="3775"/>
      </w:tblGrid>
      <w:tr w:rsidR="002E6DB3" w14:paraId="4F9DE363" w14:textId="77777777" w:rsidTr="00DE49A3">
        <w:trPr>
          <w:trHeight w:val="332"/>
        </w:trPr>
        <w:tc>
          <w:tcPr>
            <w:tcW w:w="10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vAlign w:val="center"/>
          </w:tcPr>
          <w:p w14:paraId="22DE9243" w14:textId="1F552955" w:rsidR="002E6DB3" w:rsidRDefault="002E6DB3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 xml:space="preserve">3) </w:t>
            </w:r>
            <w:r w:rsidR="005C29CA" w:rsidRPr="005C29CA">
              <w:rPr>
                <w:rFonts w:ascii="Calibri" w:eastAsia="Calibri" w:hAnsi="Calibri"/>
                <w:b/>
                <w:color w:val="FFFFFF"/>
                <w:szCs w:val="22"/>
              </w:rPr>
              <w:t>Your Current Situation</w:t>
            </w:r>
          </w:p>
        </w:tc>
      </w:tr>
      <w:tr w:rsidR="005C29CA" w14:paraId="423AF0BB" w14:textId="77777777" w:rsidTr="00DE49A3">
        <w:trPr>
          <w:trHeight w:val="360"/>
        </w:trPr>
        <w:tc>
          <w:tcPr>
            <w:tcW w:w="10530" w:type="dxa"/>
            <w:gridSpan w:val="6"/>
            <w:vAlign w:val="center"/>
          </w:tcPr>
          <w:p w14:paraId="4A949C3F" w14:textId="7FE0622B" w:rsidR="005C29CA" w:rsidRDefault="005C29CA" w:rsidP="00747ACB">
            <w:pPr>
              <w:ind w:left="-113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sz w:val="21"/>
                <w:szCs w:val="22"/>
              </w:rPr>
              <w:t>Care Status (check all that apply</w:t>
            </w: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:</w:t>
            </w:r>
          </w:p>
        </w:tc>
      </w:tr>
      <w:tr w:rsidR="00DE49A3" w14:paraId="2D09868F" w14:textId="77777777" w:rsidTr="00DE49A3">
        <w:trPr>
          <w:trHeight w:val="288"/>
        </w:trPr>
        <w:tc>
          <w:tcPr>
            <w:tcW w:w="3245" w:type="dxa"/>
            <w:gridSpan w:val="2"/>
            <w:vAlign w:val="center"/>
          </w:tcPr>
          <w:p w14:paraId="6A321996" w14:textId="4F15E76B" w:rsidR="00DE49A3" w:rsidRDefault="00565782" w:rsidP="00747ACB">
            <w:pPr>
              <w:spacing w:before="120"/>
              <w:ind w:right="-107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826012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DE49A3" w:rsidRPr="00DE49A3">
              <w:rPr>
                <w:rFonts w:ascii="Calibri" w:eastAsia="Calibri" w:hAnsi="Calibri"/>
                <w:sz w:val="21"/>
                <w:szCs w:val="22"/>
              </w:rPr>
              <w:t>Former Crown Ward (21–24)</w:t>
            </w:r>
          </w:p>
        </w:tc>
        <w:tc>
          <w:tcPr>
            <w:tcW w:w="3510" w:type="dxa"/>
            <w:gridSpan w:val="3"/>
            <w:vAlign w:val="center"/>
          </w:tcPr>
          <w:p w14:paraId="1F0C7FAA" w14:textId="2CF57F86" w:rsidR="00DE49A3" w:rsidRDefault="00565782" w:rsidP="00747ACB">
            <w:pPr>
              <w:spacing w:before="12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559095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DE49A3" w:rsidRPr="00DE49A3">
              <w:rPr>
                <w:rFonts w:ascii="Calibri" w:eastAsia="Calibri" w:hAnsi="Calibri"/>
                <w:sz w:val="21"/>
                <w:szCs w:val="22"/>
              </w:rPr>
              <w:t>Extended Society Care (21–24)</w:t>
            </w:r>
          </w:p>
        </w:tc>
        <w:tc>
          <w:tcPr>
            <w:tcW w:w="3775" w:type="dxa"/>
            <w:vAlign w:val="center"/>
          </w:tcPr>
          <w:p w14:paraId="7C323433" w14:textId="70859992" w:rsidR="00DE49A3" w:rsidRDefault="00565782" w:rsidP="00747ACB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695306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DE49A3" w:rsidRPr="00DE49A3">
              <w:rPr>
                <w:rFonts w:ascii="Calibri" w:eastAsia="Calibri" w:hAnsi="Calibri"/>
                <w:sz w:val="21"/>
                <w:szCs w:val="22"/>
              </w:rPr>
              <w:t>Legal Custody Order</w:t>
            </w:r>
            <w:r w:rsidR="00DE49A3"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</w:tr>
      <w:tr w:rsidR="00DE49A3" w14:paraId="33135FCA" w14:textId="77777777" w:rsidTr="00DE49A3">
        <w:trPr>
          <w:trHeight w:val="288"/>
        </w:trPr>
        <w:tc>
          <w:tcPr>
            <w:tcW w:w="3245" w:type="dxa"/>
            <w:gridSpan w:val="2"/>
            <w:vAlign w:val="center"/>
          </w:tcPr>
          <w:p w14:paraId="6F65051C" w14:textId="3A98EBED" w:rsidR="00DE49A3" w:rsidRDefault="00565782" w:rsidP="00747ACB">
            <w:pPr>
              <w:spacing w:before="120"/>
              <w:ind w:right="-107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035040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DE49A3" w:rsidRPr="00DE49A3">
              <w:rPr>
                <w:rFonts w:ascii="Calibri" w:eastAsia="Calibri" w:hAnsi="Calibri"/>
                <w:sz w:val="21"/>
                <w:szCs w:val="22"/>
              </w:rPr>
              <w:t>Formal Customary Care</w:t>
            </w:r>
          </w:p>
        </w:tc>
        <w:tc>
          <w:tcPr>
            <w:tcW w:w="3510" w:type="dxa"/>
            <w:gridSpan w:val="3"/>
            <w:vAlign w:val="center"/>
          </w:tcPr>
          <w:p w14:paraId="11820434" w14:textId="58CDEAD1" w:rsidR="00DE49A3" w:rsidRDefault="00565782" w:rsidP="00747ACB">
            <w:pPr>
              <w:spacing w:before="12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653610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DE49A3" w:rsidRPr="00DE49A3">
              <w:rPr>
                <w:rFonts w:ascii="Calibri" w:eastAsia="Calibri" w:hAnsi="Calibri"/>
                <w:sz w:val="21"/>
                <w:szCs w:val="22"/>
              </w:rPr>
              <w:t>Ready Set Go (18–23)</w:t>
            </w:r>
          </w:p>
        </w:tc>
        <w:tc>
          <w:tcPr>
            <w:tcW w:w="3775" w:type="dxa"/>
            <w:vAlign w:val="center"/>
          </w:tcPr>
          <w:p w14:paraId="43E7EA46" w14:textId="792024F6" w:rsidR="00DE49A3" w:rsidRDefault="00565782" w:rsidP="00747ACB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552069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DE49A3" w:rsidRPr="00DE49A3">
              <w:rPr>
                <w:rFonts w:ascii="Calibri" w:eastAsia="Calibri" w:hAnsi="Calibri"/>
                <w:sz w:val="21"/>
                <w:szCs w:val="22"/>
              </w:rPr>
              <w:t>VYSA (16–18)</w:t>
            </w:r>
          </w:p>
        </w:tc>
      </w:tr>
      <w:tr w:rsidR="00DE49A3" w14:paraId="115F9C1D" w14:textId="77777777" w:rsidTr="00DE49A3">
        <w:trPr>
          <w:trHeight w:val="360"/>
        </w:trPr>
        <w:tc>
          <w:tcPr>
            <w:tcW w:w="10530" w:type="dxa"/>
            <w:gridSpan w:val="6"/>
            <w:vAlign w:val="center"/>
          </w:tcPr>
          <w:p w14:paraId="11414E25" w14:textId="5F20D8C9" w:rsidR="00DE49A3" w:rsidRDefault="00DE49A3" w:rsidP="00DE49A3">
            <w:pPr>
              <w:spacing w:before="240"/>
              <w:ind w:left="-115"/>
              <w:rPr>
                <w:rFonts w:ascii="Calibri" w:eastAsia="Calibri" w:hAnsi="Calibri"/>
                <w:sz w:val="21"/>
                <w:szCs w:val="22"/>
              </w:rPr>
            </w:pPr>
            <w:r w:rsidRPr="00DE49A3">
              <w:rPr>
                <w:rFonts w:ascii="Calibri" w:eastAsia="Calibri" w:hAnsi="Calibri"/>
                <w:b/>
                <w:sz w:val="21"/>
                <w:szCs w:val="22"/>
              </w:rPr>
              <w:t>Where Are You Living Right Now?</w:t>
            </w:r>
          </w:p>
        </w:tc>
      </w:tr>
      <w:tr w:rsidR="00DE49A3" w14:paraId="5B7832FA" w14:textId="77777777" w:rsidTr="00DE49A3">
        <w:trPr>
          <w:trHeight w:val="288"/>
        </w:trPr>
        <w:tc>
          <w:tcPr>
            <w:tcW w:w="3245" w:type="dxa"/>
            <w:gridSpan w:val="2"/>
            <w:vAlign w:val="center"/>
          </w:tcPr>
          <w:p w14:paraId="1BF4C0A1" w14:textId="72468C16" w:rsidR="00DE49A3" w:rsidRDefault="00565782" w:rsidP="00747ACB">
            <w:pPr>
              <w:spacing w:before="120"/>
              <w:ind w:right="-107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12104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Forster Home</w:t>
            </w:r>
          </w:p>
        </w:tc>
        <w:tc>
          <w:tcPr>
            <w:tcW w:w="3510" w:type="dxa"/>
            <w:gridSpan w:val="3"/>
            <w:vAlign w:val="center"/>
          </w:tcPr>
          <w:p w14:paraId="178EADE4" w14:textId="11F6E0ED" w:rsidR="00DE49A3" w:rsidRDefault="00565782" w:rsidP="00747ACB">
            <w:pPr>
              <w:spacing w:before="12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105453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Group Home</w:t>
            </w:r>
          </w:p>
        </w:tc>
        <w:tc>
          <w:tcPr>
            <w:tcW w:w="3775" w:type="dxa"/>
            <w:vAlign w:val="center"/>
          </w:tcPr>
          <w:p w14:paraId="57B1CFA8" w14:textId="22AC7981" w:rsidR="00DE49A3" w:rsidRDefault="00565782" w:rsidP="00747ACB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104062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Independent Living</w:t>
            </w:r>
            <w:r w:rsidR="00DE49A3"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</w:tr>
      <w:tr w:rsidR="00DE49A3" w14:paraId="35CEFD39" w14:textId="77777777" w:rsidTr="00DE49A3">
        <w:trPr>
          <w:trHeight w:val="288"/>
        </w:trPr>
        <w:tc>
          <w:tcPr>
            <w:tcW w:w="3245" w:type="dxa"/>
            <w:gridSpan w:val="2"/>
            <w:vAlign w:val="center"/>
          </w:tcPr>
          <w:p w14:paraId="230C28E3" w14:textId="77777777" w:rsidR="00DE49A3" w:rsidRDefault="00565782" w:rsidP="00747ACB">
            <w:pPr>
              <w:spacing w:before="120"/>
              <w:ind w:right="-107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927386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Shelter</w:t>
            </w:r>
          </w:p>
        </w:tc>
        <w:tc>
          <w:tcPr>
            <w:tcW w:w="3510" w:type="dxa"/>
            <w:gridSpan w:val="3"/>
            <w:vAlign w:val="center"/>
          </w:tcPr>
          <w:p w14:paraId="2489408B" w14:textId="77777777" w:rsidR="00DE49A3" w:rsidRDefault="00565782" w:rsidP="00747ACB">
            <w:pPr>
              <w:spacing w:before="12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001767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With Family</w:t>
            </w:r>
          </w:p>
        </w:tc>
        <w:tc>
          <w:tcPr>
            <w:tcW w:w="3775" w:type="dxa"/>
            <w:vAlign w:val="center"/>
          </w:tcPr>
          <w:p w14:paraId="407DD130" w14:textId="20869A4F" w:rsidR="00DE49A3" w:rsidRDefault="00DE49A3" w:rsidP="00747ACB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DE49A3" w14:paraId="05B48F9D" w14:textId="77777777" w:rsidTr="00DE49A3">
        <w:trPr>
          <w:trHeight w:val="432"/>
        </w:trPr>
        <w:tc>
          <w:tcPr>
            <w:tcW w:w="2255" w:type="dxa"/>
            <w:vAlign w:val="center"/>
          </w:tcPr>
          <w:p w14:paraId="4219FBAB" w14:textId="77777777" w:rsidR="00DE49A3" w:rsidRDefault="00565782" w:rsidP="00747ACB">
            <w:pPr>
              <w:spacing w:before="120"/>
              <w:ind w:right="-107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976676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Other (please specify)</w:t>
            </w:r>
          </w:p>
        </w:tc>
        <w:tc>
          <w:tcPr>
            <w:tcW w:w="8275" w:type="dxa"/>
            <w:gridSpan w:val="5"/>
            <w:vAlign w:val="center"/>
          </w:tcPr>
          <w:p w14:paraId="79D89AB8" w14:textId="77777777" w:rsidR="00DE49A3" w:rsidRDefault="00DE49A3" w:rsidP="00747ACB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DE49A3" w14:paraId="5E56E0CF" w14:textId="77777777" w:rsidTr="00DE49A3">
        <w:trPr>
          <w:trHeight w:val="360"/>
        </w:trPr>
        <w:tc>
          <w:tcPr>
            <w:tcW w:w="2255" w:type="dxa"/>
            <w:vAlign w:val="center"/>
          </w:tcPr>
          <w:p w14:paraId="2D487D95" w14:textId="5C48628C" w:rsidR="00DE49A3" w:rsidRDefault="00DE49A3" w:rsidP="00747ACB">
            <w:pPr>
              <w:spacing w:before="120"/>
              <w:ind w:right="-107"/>
              <w:rPr>
                <w:rFonts w:ascii="Calibri" w:eastAsia="Calibri" w:hAnsi="Calibri"/>
                <w:sz w:val="21"/>
                <w:szCs w:val="22"/>
              </w:rPr>
            </w:pPr>
            <w:r w:rsidRPr="00DE49A3">
              <w:rPr>
                <w:rFonts w:ascii="Calibri" w:eastAsia="Calibri" w:hAnsi="Calibri"/>
                <w:b/>
                <w:sz w:val="21"/>
                <w:szCs w:val="22"/>
              </w:rPr>
              <w:t>People you live with:</w:t>
            </w:r>
          </w:p>
        </w:tc>
        <w:tc>
          <w:tcPr>
            <w:tcW w:w="8275" w:type="dxa"/>
            <w:gridSpan w:val="5"/>
            <w:tcBorders>
              <w:bottom w:val="single" w:sz="4" w:space="0" w:color="auto"/>
            </w:tcBorders>
            <w:vAlign w:val="center"/>
          </w:tcPr>
          <w:p w14:paraId="041CC24E" w14:textId="2D60FA61" w:rsidR="00DE49A3" w:rsidRDefault="00DE49A3" w:rsidP="00747ACB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DE49A3" w14:paraId="4EEA985C" w14:textId="77777777" w:rsidTr="00A5079D">
        <w:trPr>
          <w:trHeight w:val="432"/>
        </w:trPr>
        <w:tc>
          <w:tcPr>
            <w:tcW w:w="4775" w:type="dxa"/>
            <w:gridSpan w:val="3"/>
            <w:vAlign w:val="center"/>
          </w:tcPr>
          <w:p w14:paraId="52EF9BBB" w14:textId="32EBF317" w:rsidR="00DE49A3" w:rsidRDefault="00DE49A3" w:rsidP="00A5079D">
            <w:pPr>
              <w:spacing w:before="240"/>
              <w:rPr>
                <w:rFonts w:ascii="Calibri" w:eastAsia="Calibri" w:hAnsi="Calibri"/>
                <w:sz w:val="21"/>
                <w:szCs w:val="22"/>
              </w:rPr>
            </w:pPr>
            <w:r w:rsidRPr="00DE49A3">
              <w:rPr>
                <w:rFonts w:ascii="Calibri" w:eastAsia="Calibri" w:hAnsi="Calibri"/>
                <w:b/>
                <w:sz w:val="21"/>
                <w:szCs w:val="22"/>
              </w:rPr>
              <w:t>Are your parents/caregivers aware of this referral?</w:t>
            </w:r>
          </w:p>
        </w:tc>
        <w:tc>
          <w:tcPr>
            <w:tcW w:w="900" w:type="dxa"/>
            <w:vAlign w:val="center"/>
          </w:tcPr>
          <w:p w14:paraId="4D363DD5" w14:textId="77777777" w:rsidR="00DE49A3" w:rsidRDefault="00565782" w:rsidP="00A5079D">
            <w:pPr>
              <w:spacing w:before="240"/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209487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Yes</w:t>
            </w:r>
            <w:r w:rsidR="00DE49A3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4855" w:type="dxa"/>
            <w:gridSpan w:val="2"/>
            <w:vAlign w:val="center"/>
          </w:tcPr>
          <w:p w14:paraId="34EEF99C" w14:textId="77777777" w:rsidR="00DE49A3" w:rsidRDefault="00565782" w:rsidP="00A5079D">
            <w:pPr>
              <w:spacing w:before="240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052345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49A3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DE49A3">
              <w:rPr>
                <w:rFonts w:ascii="Calibri" w:eastAsia="Calibri" w:hAnsi="Calibri"/>
                <w:sz w:val="21"/>
                <w:szCs w:val="22"/>
              </w:rPr>
              <w:t xml:space="preserve"> No</w:t>
            </w:r>
            <w:r w:rsidR="00DE49A3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</w:tr>
    </w:tbl>
    <w:p w14:paraId="2AB8DBBE" w14:textId="77777777" w:rsidR="00522C00" w:rsidRDefault="00522C00" w:rsidP="00522C00">
      <w:pPr>
        <w:rPr>
          <w:rFonts w:ascii="Calibri" w:eastAsia="Calibri" w:hAnsi="Calibri"/>
          <w:sz w:val="21"/>
          <w:szCs w:val="22"/>
        </w:rPr>
      </w:pPr>
    </w:p>
    <w:p w14:paraId="06FFEAE5" w14:textId="77777777" w:rsidR="00BA0F7A" w:rsidRPr="00C338B6" w:rsidRDefault="00BA0F7A" w:rsidP="00522C00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"/>
        <w:gridCol w:w="674"/>
        <w:gridCol w:w="247"/>
        <w:gridCol w:w="450"/>
        <w:gridCol w:w="413"/>
        <w:gridCol w:w="37"/>
        <w:gridCol w:w="900"/>
        <w:gridCol w:w="37"/>
        <w:gridCol w:w="4045"/>
        <w:gridCol w:w="2758"/>
      </w:tblGrid>
      <w:tr w:rsidR="00BA0F7A" w14:paraId="7EF3D258" w14:textId="77777777" w:rsidTr="00BA0F7A">
        <w:trPr>
          <w:trHeight w:val="432"/>
        </w:trPr>
        <w:tc>
          <w:tcPr>
            <w:tcW w:w="2758" w:type="dxa"/>
            <w:gridSpan w:val="5"/>
            <w:shd w:val="clear" w:color="auto" w:fill="8064A2" w:themeFill="accent4"/>
            <w:vAlign w:val="center"/>
          </w:tcPr>
          <w:p w14:paraId="1C47E09D" w14:textId="4099C615" w:rsidR="00BA0F7A" w:rsidRPr="000133FE" w:rsidRDefault="00BA0F7A" w:rsidP="00BA0F7A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lastRenderedPageBreak/>
              <w:t xml:space="preserve">4) </w:t>
            </w:r>
            <w:r>
              <w:t xml:space="preserve"> </w:t>
            </w:r>
            <w:r w:rsidRPr="000133FE">
              <w:rPr>
                <w:rFonts w:ascii="Calibri" w:eastAsia="Calibri" w:hAnsi="Calibri"/>
                <w:b/>
                <w:color w:val="FFFFFF"/>
                <w:szCs w:val="22"/>
              </w:rPr>
              <w:t>School &amp; Work</w:t>
            </w:r>
          </w:p>
        </w:tc>
        <w:tc>
          <w:tcPr>
            <w:tcW w:w="974" w:type="dxa"/>
            <w:gridSpan w:val="3"/>
            <w:shd w:val="clear" w:color="auto" w:fill="8064A2" w:themeFill="accent4"/>
            <w:vAlign w:val="center"/>
          </w:tcPr>
          <w:p w14:paraId="0C80AB39" w14:textId="77777777" w:rsidR="00BA0F7A" w:rsidRDefault="00BA0F7A" w:rsidP="00BA0F7A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6803" w:type="dxa"/>
            <w:gridSpan w:val="2"/>
            <w:shd w:val="clear" w:color="auto" w:fill="8064A2" w:themeFill="accent4"/>
            <w:vAlign w:val="center"/>
          </w:tcPr>
          <w:p w14:paraId="3F35686C" w14:textId="77777777" w:rsidR="00BA0F7A" w:rsidRDefault="00BA0F7A" w:rsidP="00BA0F7A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BA0F7A" w14:paraId="349D8005" w14:textId="77777777" w:rsidTr="00BA0F7A">
        <w:trPr>
          <w:trHeight w:val="287"/>
        </w:trPr>
        <w:tc>
          <w:tcPr>
            <w:tcW w:w="2758" w:type="dxa"/>
            <w:gridSpan w:val="5"/>
            <w:vAlign w:val="center"/>
          </w:tcPr>
          <w:p w14:paraId="0C615C99" w14:textId="32297478" w:rsidR="00BA0F7A" w:rsidRDefault="00BA0F7A" w:rsidP="004B07C3">
            <w:pPr>
              <w:rPr>
                <w:rFonts w:ascii="Calibri" w:eastAsia="Calibri" w:hAnsi="Calibri"/>
                <w:sz w:val="21"/>
                <w:szCs w:val="22"/>
              </w:rPr>
            </w:pPr>
            <w:r w:rsidRPr="000133FE">
              <w:rPr>
                <w:rFonts w:ascii="Calibri" w:eastAsia="Calibri" w:hAnsi="Calibri"/>
                <w:i/>
                <w:sz w:val="28"/>
                <w:szCs w:val="32"/>
              </w:rPr>
              <w:t>Education</w:t>
            </w:r>
          </w:p>
        </w:tc>
        <w:tc>
          <w:tcPr>
            <w:tcW w:w="974" w:type="dxa"/>
            <w:gridSpan w:val="3"/>
            <w:vAlign w:val="center"/>
          </w:tcPr>
          <w:p w14:paraId="0E2A1C92" w14:textId="11468332" w:rsidR="00BA0F7A" w:rsidRDefault="00BA0F7A" w:rsidP="004B07C3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6803" w:type="dxa"/>
            <w:gridSpan w:val="2"/>
            <w:vAlign w:val="center"/>
          </w:tcPr>
          <w:p w14:paraId="0096CF5B" w14:textId="6B28A4C8" w:rsidR="00BA0F7A" w:rsidRDefault="00BA0F7A" w:rsidP="004B07C3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BA0F7A" w14:paraId="5A770987" w14:textId="77777777" w:rsidTr="000133FE">
        <w:trPr>
          <w:trHeight w:val="432"/>
        </w:trPr>
        <w:tc>
          <w:tcPr>
            <w:tcW w:w="2758" w:type="dxa"/>
            <w:gridSpan w:val="5"/>
            <w:vAlign w:val="center"/>
          </w:tcPr>
          <w:p w14:paraId="3DA0B015" w14:textId="51A63098" w:rsidR="00BA0F7A" w:rsidRPr="000133FE" w:rsidRDefault="00BA0F7A" w:rsidP="00BA0F7A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0133FE">
              <w:rPr>
                <w:rFonts w:ascii="Calibri" w:eastAsia="Calibri" w:hAnsi="Calibri"/>
                <w:b/>
                <w:sz w:val="21"/>
                <w:szCs w:val="22"/>
              </w:rPr>
              <w:t>Are you currently in school?</w:t>
            </w:r>
          </w:p>
        </w:tc>
        <w:tc>
          <w:tcPr>
            <w:tcW w:w="974" w:type="dxa"/>
            <w:gridSpan w:val="3"/>
            <w:vAlign w:val="center"/>
          </w:tcPr>
          <w:p w14:paraId="588FEA5F" w14:textId="6FA317F3" w:rsidR="00BA0F7A" w:rsidRDefault="00565782" w:rsidP="00BA0F7A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505083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F7A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A0F7A">
              <w:rPr>
                <w:rFonts w:ascii="Calibri" w:eastAsia="Calibri" w:hAnsi="Calibri"/>
                <w:sz w:val="21"/>
                <w:szCs w:val="22"/>
              </w:rPr>
              <w:t xml:space="preserve"> Yes</w:t>
            </w:r>
            <w:r w:rsidR="00BA0F7A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6803" w:type="dxa"/>
            <w:gridSpan w:val="2"/>
            <w:vAlign w:val="center"/>
          </w:tcPr>
          <w:p w14:paraId="241F2910" w14:textId="5EDAB239" w:rsidR="00BA0F7A" w:rsidRDefault="00565782" w:rsidP="00BA0F7A">
            <w:pPr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094118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F7A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A0F7A">
              <w:rPr>
                <w:rFonts w:ascii="Calibri" w:eastAsia="Calibri" w:hAnsi="Calibri"/>
                <w:sz w:val="21"/>
                <w:szCs w:val="22"/>
              </w:rPr>
              <w:t xml:space="preserve"> No</w:t>
            </w:r>
            <w:r w:rsidR="00BA0F7A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</w:tr>
      <w:tr w:rsidR="00BA0F7A" w14:paraId="7D63E070" w14:textId="77777777" w:rsidTr="000133FE">
        <w:trPr>
          <w:trHeight w:val="360"/>
        </w:trPr>
        <w:tc>
          <w:tcPr>
            <w:tcW w:w="1895" w:type="dxa"/>
            <w:gridSpan w:val="3"/>
            <w:vAlign w:val="center"/>
          </w:tcPr>
          <w:p w14:paraId="1FE5B900" w14:textId="00BD1349" w:rsidR="00BA0F7A" w:rsidRDefault="00BA0F7A" w:rsidP="00BA0F7A">
            <w:pPr>
              <w:ind w:right="-107"/>
              <w:rPr>
                <w:rFonts w:ascii="Calibri" w:eastAsia="Calibri" w:hAnsi="Calibri"/>
                <w:sz w:val="21"/>
                <w:szCs w:val="22"/>
              </w:rPr>
            </w:pPr>
            <w:r w:rsidRPr="000133FE">
              <w:rPr>
                <w:rFonts w:ascii="Calibri" w:eastAsia="Calibri" w:hAnsi="Calibri"/>
                <w:bCs/>
                <w:sz w:val="21"/>
                <w:szCs w:val="22"/>
              </w:rPr>
              <w:t>If yes</w:t>
            </w:r>
            <w:r w:rsidRPr="000133FE">
              <w:rPr>
                <w:rFonts w:ascii="Calibri" w:eastAsia="Calibri" w:hAnsi="Calibri"/>
                <w:b/>
                <w:sz w:val="21"/>
                <w:szCs w:val="22"/>
              </w:rPr>
              <w:t>, School Name:</w:t>
            </w:r>
          </w:p>
        </w:tc>
        <w:tc>
          <w:tcPr>
            <w:tcW w:w="8640" w:type="dxa"/>
            <w:gridSpan w:val="7"/>
            <w:tcBorders>
              <w:bottom w:val="single" w:sz="4" w:space="0" w:color="auto"/>
            </w:tcBorders>
            <w:vAlign w:val="center"/>
          </w:tcPr>
          <w:p w14:paraId="4AF6E960" w14:textId="77777777" w:rsidR="00BA0F7A" w:rsidRDefault="00BA0F7A" w:rsidP="00BA0F7A">
            <w:pPr>
              <w:ind w:left="-114"/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A0F7A" w14:paraId="0A61F9CA" w14:textId="77777777" w:rsidTr="000133FE">
        <w:trPr>
          <w:trHeight w:val="360"/>
        </w:trPr>
        <w:tc>
          <w:tcPr>
            <w:tcW w:w="1648" w:type="dxa"/>
            <w:gridSpan w:val="2"/>
            <w:vAlign w:val="center"/>
          </w:tcPr>
          <w:p w14:paraId="313DC99A" w14:textId="55FD342A" w:rsidR="00BA0F7A" w:rsidRDefault="00BA0F7A" w:rsidP="00BA0F7A">
            <w:pPr>
              <w:ind w:right="-107"/>
              <w:rPr>
                <w:rFonts w:ascii="Calibri" w:eastAsia="Calibri" w:hAnsi="Calibri"/>
                <w:sz w:val="21"/>
                <w:szCs w:val="22"/>
              </w:rPr>
            </w:pPr>
            <w:r w:rsidRPr="000133FE">
              <w:rPr>
                <w:rFonts w:ascii="Calibri" w:eastAsia="Calibri" w:hAnsi="Calibri"/>
                <w:b/>
                <w:sz w:val="21"/>
                <w:szCs w:val="22"/>
              </w:rPr>
              <w:t>Grade/Program:</w:t>
            </w:r>
          </w:p>
        </w:tc>
        <w:tc>
          <w:tcPr>
            <w:tcW w:w="8887" w:type="dxa"/>
            <w:gridSpan w:val="8"/>
            <w:tcBorders>
              <w:bottom w:val="single" w:sz="4" w:space="0" w:color="auto"/>
            </w:tcBorders>
            <w:vAlign w:val="center"/>
          </w:tcPr>
          <w:p w14:paraId="2A6BF34F" w14:textId="77777777" w:rsidR="00BA0F7A" w:rsidRDefault="00BA0F7A" w:rsidP="00BA0F7A">
            <w:pPr>
              <w:ind w:left="-133"/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A0F7A" w14:paraId="5E34F8E8" w14:textId="77777777" w:rsidTr="000133FE">
        <w:trPr>
          <w:trHeight w:val="360"/>
        </w:trPr>
        <w:tc>
          <w:tcPr>
            <w:tcW w:w="2795" w:type="dxa"/>
            <w:gridSpan w:val="6"/>
            <w:vAlign w:val="center"/>
          </w:tcPr>
          <w:p w14:paraId="135CC275" w14:textId="2252B7B7" w:rsidR="00BA0F7A" w:rsidRDefault="00BA0F7A" w:rsidP="00BA0F7A">
            <w:pPr>
              <w:ind w:right="-107"/>
              <w:rPr>
                <w:rFonts w:ascii="Calibri" w:eastAsia="Calibri" w:hAnsi="Calibri"/>
                <w:sz w:val="21"/>
                <w:szCs w:val="22"/>
              </w:rPr>
            </w:pPr>
            <w:r w:rsidRPr="000133FE">
              <w:rPr>
                <w:rFonts w:ascii="Calibri" w:eastAsia="Calibri" w:hAnsi="Calibri"/>
                <w:bCs/>
                <w:sz w:val="21"/>
                <w:szCs w:val="22"/>
              </w:rPr>
              <w:t>If no,</w:t>
            </w:r>
            <w:r w:rsidRPr="000133FE">
              <w:rPr>
                <w:rFonts w:ascii="Calibri" w:eastAsia="Calibri" w:hAnsi="Calibri"/>
                <w:b/>
                <w:sz w:val="21"/>
                <w:szCs w:val="22"/>
              </w:rPr>
              <w:t xml:space="preserve"> Highest level completed:</w:t>
            </w:r>
          </w:p>
        </w:tc>
        <w:tc>
          <w:tcPr>
            <w:tcW w:w="7740" w:type="dxa"/>
            <w:gridSpan w:val="4"/>
            <w:vAlign w:val="center"/>
          </w:tcPr>
          <w:p w14:paraId="689CB0BC" w14:textId="77777777" w:rsidR="00BA0F7A" w:rsidRDefault="00BA0F7A" w:rsidP="00BA0F7A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A0F7A" w:rsidRPr="00BA0F7A" w14:paraId="5E45DEF8" w14:textId="77777777" w:rsidTr="000133FE">
        <w:trPr>
          <w:trHeight w:val="360"/>
        </w:trPr>
        <w:tc>
          <w:tcPr>
            <w:tcW w:w="2795" w:type="dxa"/>
            <w:gridSpan w:val="6"/>
            <w:vAlign w:val="center"/>
          </w:tcPr>
          <w:p w14:paraId="58BAD3DF" w14:textId="6032A924" w:rsidR="00BA0F7A" w:rsidRPr="00BA0F7A" w:rsidRDefault="00BA0F7A" w:rsidP="00BA0F7A">
            <w:pPr>
              <w:spacing w:before="120"/>
              <w:ind w:right="-107"/>
              <w:rPr>
                <w:rFonts w:ascii="Calibri" w:eastAsia="Calibri" w:hAnsi="Calibri"/>
                <w:bCs/>
                <w:sz w:val="28"/>
                <w:szCs w:val="32"/>
              </w:rPr>
            </w:pPr>
            <w:r w:rsidRPr="00BA0F7A">
              <w:rPr>
                <w:rFonts w:ascii="Calibri" w:eastAsia="Calibri" w:hAnsi="Calibri"/>
                <w:i/>
                <w:sz w:val="28"/>
                <w:szCs w:val="32"/>
              </w:rPr>
              <w:t>Employment</w:t>
            </w:r>
          </w:p>
        </w:tc>
        <w:tc>
          <w:tcPr>
            <w:tcW w:w="7740" w:type="dxa"/>
            <w:gridSpan w:val="4"/>
            <w:vAlign w:val="center"/>
          </w:tcPr>
          <w:p w14:paraId="125EEA0E" w14:textId="77777777" w:rsidR="00BA0F7A" w:rsidRPr="00BA0F7A" w:rsidRDefault="00BA0F7A" w:rsidP="00BA0F7A">
            <w:pPr>
              <w:spacing w:before="120"/>
              <w:rPr>
                <w:rFonts w:ascii="Calibri" w:eastAsia="Calibri" w:hAnsi="Calibri"/>
                <w:sz w:val="28"/>
                <w:szCs w:val="32"/>
              </w:rPr>
            </w:pPr>
          </w:p>
        </w:tc>
      </w:tr>
      <w:tr w:rsidR="00BA0F7A" w14:paraId="438788C5" w14:textId="77777777" w:rsidTr="00103D7B">
        <w:trPr>
          <w:trHeight w:val="360"/>
        </w:trPr>
        <w:tc>
          <w:tcPr>
            <w:tcW w:w="2795" w:type="dxa"/>
            <w:gridSpan w:val="6"/>
            <w:vAlign w:val="center"/>
          </w:tcPr>
          <w:p w14:paraId="36AE073A" w14:textId="7EC0D21A" w:rsidR="00BA0F7A" w:rsidRDefault="00BA0F7A" w:rsidP="00BA0F7A">
            <w:pPr>
              <w:spacing w:before="120"/>
              <w:ind w:right="-107"/>
              <w:rPr>
                <w:rFonts w:ascii="Calibri" w:eastAsia="Calibri" w:hAnsi="Calibri"/>
                <w:i/>
                <w:sz w:val="28"/>
                <w:szCs w:val="32"/>
              </w:rPr>
            </w:pPr>
            <w:r w:rsidRPr="00AD637F">
              <w:rPr>
                <w:rFonts w:ascii="Calibri" w:eastAsia="Calibri" w:hAnsi="Calibri"/>
                <w:b/>
                <w:sz w:val="21"/>
                <w:szCs w:val="22"/>
              </w:rPr>
              <w:t>Are you currently working?</w:t>
            </w:r>
          </w:p>
        </w:tc>
        <w:tc>
          <w:tcPr>
            <w:tcW w:w="900" w:type="dxa"/>
            <w:vAlign w:val="center"/>
          </w:tcPr>
          <w:p w14:paraId="3D7EAF72" w14:textId="4F2C42EE" w:rsidR="00BA0F7A" w:rsidRPr="00E444CF" w:rsidRDefault="00565782" w:rsidP="00BA0F7A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383293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F7A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A0F7A">
              <w:rPr>
                <w:rFonts w:ascii="Calibri" w:eastAsia="Calibri" w:hAnsi="Calibri"/>
                <w:sz w:val="21"/>
                <w:szCs w:val="22"/>
              </w:rPr>
              <w:t xml:space="preserve"> Yes</w:t>
            </w:r>
            <w:r w:rsidR="00BA0F7A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6840" w:type="dxa"/>
            <w:gridSpan w:val="3"/>
            <w:vAlign w:val="center"/>
          </w:tcPr>
          <w:p w14:paraId="4D57FCBC" w14:textId="014EFD9E" w:rsidR="00BA0F7A" w:rsidRPr="00E444CF" w:rsidRDefault="00565782" w:rsidP="00BA0F7A">
            <w:pPr>
              <w:spacing w:before="120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885248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0F7A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BA0F7A">
              <w:rPr>
                <w:rFonts w:ascii="Calibri" w:eastAsia="Calibri" w:hAnsi="Calibri"/>
                <w:sz w:val="21"/>
                <w:szCs w:val="22"/>
              </w:rPr>
              <w:t xml:space="preserve"> No</w:t>
            </w:r>
            <w:r w:rsidR="00BA0F7A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</w:tr>
      <w:tr w:rsidR="00BA0F7A" w14:paraId="001CD51D" w14:textId="77777777" w:rsidTr="00747ACB">
        <w:trPr>
          <w:trHeight w:val="360"/>
        </w:trPr>
        <w:tc>
          <w:tcPr>
            <w:tcW w:w="1895" w:type="dxa"/>
            <w:gridSpan w:val="3"/>
            <w:vAlign w:val="center"/>
          </w:tcPr>
          <w:p w14:paraId="0D92007A" w14:textId="47E8E66C" w:rsidR="00BA0F7A" w:rsidRDefault="00BA0F7A" w:rsidP="00BA0F7A">
            <w:pPr>
              <w:ind w:right="-107"/>
              <w:rPr>
                <w:rFonts w:ascii="Calibri" w:eastAsia="Calibri" w:hAnsi="Calibri"/>
                <w:sz w:val="21"/>
                <w:szCs w:val="22"/>
              </w:rPr>
            </w:pPr>
            <w:r w:rsidRPr="000133FE">
              <w:rPr>
                <w:rFonts w:ascii="Calibri" w:eastAsia="Calibri" w:hAnsi="Calibri"/>
                <w:bCs/>
                <w:sz w:val="21"/>
                <w:szCs w:val="22"/>
              </w:rPr>
              <w:t>If yes</w:t>
            </w:r>
            <w:r w:rsidRPr="000133FE">
              <w:rPr>
                <w:rFonts w:ascii="Calibri" w:eastAsia="Calibri" w:hAnsi="Calibri"/>
                <w:b/>
                <w:sz w:val="21"/>
                <w:szCs w:val="22"/>
              </w:rPr>
              <w:t xml:space="preserve">, </w:t>
            </w:r>
            <w:r>
              <w:rPr>
                <w:rFonts w:ascii="Calibri" w:eastAsia="Calibri" w:hAnsi="Calibri"/>
                <w:b/>
                <w:sz w:val="21"/>
                <w:szCs w:val="22"/>
              </w:rPr>
              <w:t>Employer</w:t>
            </w:r>
            <w:r w:rsidRPr="000133FE">
              <w:rPr>
                <w:rFonts w:ascii="Calibri" w:eastAsia="Calibri" w:hAnsi="Calibri"/>
                <w:b/>
                <w:sz w:val="21"/>
                <w:szCs w:val="22"/>
              </w:rPr>
              <w:t>:</w:t>
            </w:r>
          </w:p>
        </w:tc>
        <w:tc>
          <w:tcPr>
            <w:tcW w:w="8640" w:type="dxa"/>
            <w:gridSpan w:val="7"/>
            <w:tcBorders>
              <w:bottom w:val="single" w:sz="4" w:space="0" w:color="auto"/>
            </w:tcBorders>
            <w:vAlign w:val="center"/>
          </w:tcPr>
          <w:p w14:paraId="3528FA73" w14:textId="77777777" w:rsidR="00BA0F7A" w:rsidRDefault="00BA0F7A" w:rsidP="00BA0F7A">
            <w:pPr>
              <w:ind w:left="-114"/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A0F7A" w14:paraId="0C49DDFE" w14:textId="77777777" w:rsidTr="00AD637F">
        <w:trPr>
          <w:trHeight w:val="360"/>
        </w:trPr>
        <w:tc>
          <w:tcPr>
            <w:tcW w:w="2345" w:type="dxa"/>
            <w:gridSpan w:val="4"/>
            <w:vAlign w:val="center"/>
          </w:tcPr>
          <w:p w14:paraId="6D286A03" w14:textId="1E2E750A" w:rsidR="00BA0F7A" w:rsidRDefault="00BA0F7A" w:rsidP="00BA0F7A">
            <w:pPr>
              <w:ind w:right="-107"/>
              <w:rPr>
                <w:rFonts w:ascii="Calibri" w:eastAsia="Calibri" w:hAnsi="Calibri"/>
                <w:sz w:val="21"/>
                <w:szCs w:val="22"/>
              </w:rPr>
            </w:pPr>
            <w:r w:rsidRPr="00AD637F">
              <w:rPr>
                <w:rFonts w:ascii="Calibri" w:eastAsia="Calibri" w:hAnsi="Calibri"/>
                <w:b/>
                <w:sz w:val="21"/>
                <w:szCs w:val="22"/>
              </w:rPr>
              <w:t>Approx. hours per week</w:t>
            </w:r>
            <w:r w:rsidRPr="000133FE">
              <w:rPr>
                <w:rFonts w:ascii="Calibri" w:eastAsia="Calibri" w:hAnsi="Calibri"/>
                <w:b/>
                <w:sz w:val="21"/>
                <w:szCs w:val="22"/>
              </w:rPr>
              <w:t>:</w:t>
            </w:r>
          </w:p>
        </w:tc>
        <w:tc>
          <w:tcPr>
            <w:tcW w:w="8190" w:type="dxa"/>
            <w:gridSpan w:val="6"/>
            <w:tcBorders>
              <w:bottom w:val="single" w:sz="4" w:space="0" w:color="auto"/>
            </w:tcBorders>
            <w:vAlign w:val="center"/>
          </w:tcPr>
          <w:p w14:paraId="4277E2F0" w14:textId="77777777" w:rsidR="00BA0F7A" w:rsidRDefault="00BA0F7A" w:rsidP="00BA0F7A">
            <w:pPr>
              <w:ind w:left="-133"/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A0F7A" w14:paraId="793C8AA5" w14:textId="77777777" w:rsidTr="000133FE">
        <w:trPr>
          <w:gridAfter w:val="1"/>
          <w:wAfter w:w="2758" w:type="dxa"/>
          <w:trHeight w:val="116"/>
        </w:trPr>
        <w:tc>
          <w:tcPr>
            <w:tcW w:w="974" w:type="dxa"/>
            <w:vAlign w:val="center"/>
          </w:tcPr>
          <w:p w14:paraId="72600D1F" w14:textId="5F91A73E" w:rsidR="00BA0F7A" w:rsidRDefault="00BA0F7A" w:rsidP="00BA0F7A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6803" w:type="dxa"/>
            <w:gridSpan w:val="8"/>
            <w:vAlign w:val="center"/>
          </w:tcPr>
          <w:p w14:paraId="69E45FCF" w14:textId="5AE5FA4C" w:rsidR="00BA0F7A" w:rsidRDefault="00BA0F7A" w:rsidP="00BA0F7A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</w:tbl>
    <w:p w14:paraId="26A91D25" w14:textId="77777777" w:rsidR="000133FE" w:rsidRDefault="000133FE" w:rsidP="00C338B6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3335"/>
        <w:gridCol w:w="3780"/>
        <w:gridCol w:w="990"/>
        <w:gridCol w:w="1170"/>
        <w:gridCol w:w="1250"/>
      </w:tblGrid>
      <w:tr w:rsidR="00922382" w14:paraId="11EB5404" w14:textId="77777777" w:rsidTr="00922382">
        <w:trPr>
          <w:trHeight w:val="295"/>
        </w:trPr>
        <w:tc>
          <w:tcPr>
            <w:tcW w:w="10525" w:type="dxa"/>
            <w:gridSpan w:val="5"/>
            <w:shd w:val="clear" w:color="auto" w:fill="8064A2" w:themeFill="accent4"/>
            <w:vAlign w:val="center"/>
          </w:tcPr>
          <w:p w14:paraId="7C7AE68B" w14:textId="06E1D047" w:rsidR="00922382" w:rsidRDefault="00922382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color w:val="FFFFFF"/>
                <w:szCs w:val="22"/>
              </w:rPr>
              <w:t>5</w:t>
            </w: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 xml:space="preserve">) </w:t>
            </w:r>
            <w:r w:rsidRPr="00922382">
              <w:rPr>
                <w:rFonts w:ascii="Calibri" w:eastAsia="Calibri" w:hAnsi="Calibri"/>
                <w:b/>
                <w:color w:val="FFFFFF"/>
                <w:szCs w:val="22"/>
              </w:rPr>
              <w:t>What Support Do You Want?</w:t>
            </w:r>
          </w:p>
        </w:tc>
      </w:tr>
      <w:tr w:rsidR="00922382" w14:paraId="63E5D137" w14:textId="77777777" w:rsidTr="00922382">
        <w:trPr>
          <w:trHeight w:val="295"/>
        </w:trPr>
        <w:tc>
          <w:tcPr>
            <w:tcW w:w="1052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C07F71" w14:textId="1CCB3AA9" w:rsidR="00922382" w:rsidRPr="00456BAF" w:rsidRDefault="00922382" w:rsidP="00747ACB">
            <w:pPr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922382">
              <w:rPr>
                <w:rFonts w:ascii="Calibri" w:eastAsia="Calibri" w:hAnsi="Calibri"/>
                <w:i/>
                <w:sz w:val="21"/>
                <w:szCs w:val="22"/>
              </w:rPr>
              <w:t>Choose what you’d like help with. Mark as many as you want.</w:t>
            </w:r>
          </w:p>
        </w:tc>
      </w:tr>
      <w:tr w:rsidR="00922382" w14:paraId="7D48DE76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C02D820" w14:textId="5EEA4E21" w:rsidR="00922382" w:rsidRDefault="002B0E06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sz w:val="21"/>
                <w:szCs w:val="22"/>
              </w:rPr>
              <w:t>Support Area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429FFB7" w14:textId="761277FD" w:rsidR="00922382" w:rsidRPr="002B0E06" w:rsidRDefault="002B0E06" w:rsidP="002B0E06">
            <w:pPr>
              <w:ind w:left="-15"/>
              <w:jc w:val="center"/>
              <w:rPr>
                <w:rFonts w:ascii="Calibri" w:eastAsia="Calibri" w:hAnsi="Calibri"/>
                <w:b/>
                <w:bCs/>
                <w:sz w:val="21"/>
                <w:szCs w:val="22"/>
              </w:rPr>
            </w:pPr>
            <w:r w:rsidRPr="002B0E06">
              <w:rPr>
                <w:rFonts w:ascii="Calibri" w:eastAsia="Calibri" w:hAnsi="Calibri"/>
                <w:b/>
                <w:bCs/>
                <w:sz w:val="21"/>
                <w:szCs w:val="22"/>
              </w:rPr>
              <w:t>Urgent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A44033F" w14:textId="1F1FDAB6" w:rsidR="00922382" w:rsidRPr="002B0E06" w:rsidRDefault="002B0E06" w:rsidP="002B0E06">
            <w:pPr>
              <w:ind w:left="-15"/>
              <w:jc w:val="center"/>
              <w:rPr>
                <w:rFonts w:ascii="Calibri" w:eastAsia="Calibri" w:hAnsi="Calibri"/>
                <w:b/>
                <w:bCs/>
                <w:sz w:val="21"/>
                <w:szCs w:val="22"/>
              </w:rPr>
            </w:pPr>
            <w:r w:rsidRPr="002B0E06">
              <w:rPr>
                <w:rFonts w:ascii="Calibri" w:eastAsia="Calibri" w:hAnsi="Calibri"/>
                <w:b/>
                <w:bCs/>
                <w:sz w:val="21"/>
                <w:szCs w:val="22"/>
              </w:rPr>
              <w:t>Moderate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383405C" w14:textId="0846D9A3" w:rsidR="00922382" w:rsidRPr="002B0E06" w:rsidRDefault="002B0E06" w:rsidP="002B0E06">
            <w:pPr>
              <w:jc w:val="center"/>
              <w:rPr>
                <w:rFonts w:ascii="Calibri" w:eastAsia="Calibri" w:hAnsi="Calibri"/>
                <w:b/>
                <w:bCs/>
                <w:sz w:val="21"/>
                <w:szCs w:val="22"/>
              </w:rPr>
            </w:pPr>
            <w:r w:rsidRPr="002B0E06">
              <w:rPr>
                <w:rFonts w:ascii="Calibri" w:eastAsia="Calibri" w:hAnsi="Calibri"/>
                <w:b/>
                <w:bCs/>
                <w:sz w:val="21"/>
                <w:szCs w:val="22"/>
              </w:rPr>
              <w:t>Info-Only</w:t>
            </w:r>
          </w:p>
        </w:tc>
      </w:tr>
      <w:tr w:rsidR="002B0E06" w14:paraId="5717E61E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572C" w14:textId="1B648CD3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Life Skills (cooking, laundry, etc.)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13B7" w14:textId="4B382B71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863862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B406D" w14:textId="4E46420B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191442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73A2" w14:textId="2E6254AB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849065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55C22F58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E9FB345" w14:textId="7B7B3A7D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Education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AD5653" w14:textId="577ACEBF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328010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D59C86" w14:textId="4DEB030C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34127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E28982" w14:textId="25CF4202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848907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149DF76D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1C22" w14:textId="417FC452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Employment/Training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F99F" w14:textId="53433C0F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532107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4E95" w14:textId="5EF9FAA5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643234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93DA" w14:textId="2927A139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791248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2A7D6081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C6B2C8E" w14:textId="5D9B61D1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Money/Banking/Budgeting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99431D" w14:textId="49EBA65F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603763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B08F5F" w14:textId="4E8F84F8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63337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78EF34" w14:textId="79A2762F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248274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4A2A9506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A9E1" w14:textId="2D047B93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Health &amp; </w:t>
            </w:r>
            <w:proofErr w:type="gramStart"/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>Well</w:t>
            </w:r>
            <w:proofErr w:type="gramEnd"/>
            <w:r w:rsidRPr="002B0E06">
              <w:rPr>
                <w:rFonts w:ascii="Cambria Math" w:eastAsia="Cambria Math" w:hAnsi="Cambria Math" w:cs="Cambria Math"/>
                <w:bCs/>
                <w:sz w:val="22"/>
                <w:szCs w:val="22"/>
              </w:rPr>
              <w:t>‑</w:t>
            </w: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being (mental/physical)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BFFA5" w14:textId="7978A507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980523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2DCB" w14:textId="5418AD0D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30115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877D8" w14:textId="1ED9D1A0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739045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20B247EC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BC79FD" w14:textId="2005786B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Housing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A0AD23" w14:textId="59338815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0801022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1EE378" w14:textId="4F886C77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216777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093E91" w14:textId="5A4226C4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016260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0D9F9E7D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F43F" w14:textId="0CE95553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Legal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FDA80" w14:textId="4313403A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691036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0A29" w14:textId="535DAD49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664149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8A070" w14:textId="3C279367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2370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10499E67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32CC2D" w14:textId="6E7B0A52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Recreation/Activities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CF8FEB" w14:textId="69478A20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664313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D125B4" w14:textId="7457D48A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298537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A0437B" w14:textId="48D653A0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509364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127E8949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1274" w14:textId="0147DC56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Parenting/Pregnancy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A251" w14:textId="774AE834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83936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BD6B" w14:textId="46783B73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580678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80FF" w14:textId="16AD0AD5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512119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0679B5E1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28AAC6C" w14:textId="3CDC7C20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Safety Concerns/Human Trafficking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058274" w14:textId="1F74324F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3653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6A601A" w14:textId="46D31C96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358502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F5959F" w14:textId="41D38872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514762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17B1A7FE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F2D6" w14:textId="1CDF2CF5" w:rsidR="002B0E06" w:rsidRPr="002B0E06" w:rsidRDefault="002B0E06" w:rsidP="002B0E06">
            <w:pPr>
              <w:rPr>
                <w:rFonts w:ascii="Calibri" w:eastAsia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 xml:space="preserve">Other (ID, family, etc.): </w:t>
            </w: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5" w:name="Text66"/>
            <w:r w:rsidRPr="002B0E06">
              <w:rPr>
                <w:rFonts w:ascii="Calibri" w:hAnsi="Calibri" w:cs="Calibri"/>
                <w:bCs/>
                <w:sz w:val="22"/>
                <w:szCs w:val="22"/>
              </w:rPr>
              <w:instrText xml:space="preserve"> FORMTEXT </w:instrText>
            </w:r>
            <w:r w:rsidRPr="002B0E06">
              <w:rPr>
                <w:rFonts w:ascii="Calibri" w:hAnsi="Calibri" w:cs="Calibri"/>
                <w:bCs/>
                <w:sz w:val="22"/>
                <w:szCs w:val="22"/>
              </w:rPr>
            </w: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fldChar w:fldCharType="separate"/>
            </w:r>
            <w:r w:rsidRPr="002B0E06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B0E06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B0E06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B0E06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B0E06">
              <w:rPr>
                <w:rFonts w:ascii="Calibri" w:hAnsi="Calibri" w:cs="Calibri"/>
                <w:bCs/>
                <w:noProof/>
                <w:sz w:val="22"/>
                <w:szCs w:val="22"/>
              </w:rPr>
              <w:t> </w:t>
            </w: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B549" w14:textId="20497DFF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585967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C9E8A" w14:textId="666BAD14" w:rsidR="002B0E06" w:rsidRDefault="00565782" w:rsidP="002B0E06">
            <w:pPr>
              <w:ind w:left="-15"/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452070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AF90F" w14:textId="26122925" w:rsidR="002B0E06" w:rsidRDefault="00565782" w:rsidP="002B0E06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124926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0E06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:rsidRPr="00BA0F7A" w14:paraId="7BD2510F" w14:textId="77777777" w:rsidTr="00BA0F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8"/>
        </w:trPr>
        <w:tc>
          <w:tcPr>
            <w:tcW w:w="71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BC06" w14:textId="77777777" w:rsidR="002B0E06" w:rsidRPr="00BA0F7A" w:rsidRDefault="002B0E06" w:rsidP="002B0E06">
            <w:pPr>
              <w:rPr>
                <w:rFonts w:ascii="Calibri" w:hAnsi="Calibri" w:cs="Calibri"/>
                <w:bCs/>
                <w:sz w:val="12"/>
                <w:szCs w:val="12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9FAC8" w14:textId="77777777" w:rsidR="002B0E06" w:rsidRPr="00BA0F7A" w:rsidRDefault="002B0E06" w:rsidP="002B0E06">
            <w:pPr>
              <w:ind w:left="-15"/>
              <w:jc w:val="center"/>
              <w:rPr>
                <w:rFonts w:ascii="Calibri" w:eastAsia="Calibri" w:hAnsi="Calibri"/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6CB3D" w14:textId="77777777" w:rsidR="002B0E06" w:rsidRPr="00BA0F7A" w:rsidRDefault="002B0E06" w:rsidP="002B0E06">
            <w:pPr>
              <w:ind w:left="-15"/>
              <w:jc w:val="center"/>
              <w:rPr>
                <w:rFonts w:ascii="Calibri" w:eastAsia="Calibri" w:hAnsi="Calibri"/>
                <w:sz w:val="12"/>
                <w:szCs w:val="12"/>
              </w:rPr>
            </w:pPr>
          </w:p>
        </w:tc>
        <w:tc>
          <w:tcPr>
            <w:tcW w:w="12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F8AF2" w14:textId="77777777" w:rsidR="002B0E06" w:rsidRPr="00BA0F7A" w:rsidRDefault="002B0E06" w:rsidP="002B0E06">
            <w:pPr>
              <w:jc w:val="center"/>
              <w:rPr>
                <w:rFonts w:ascii="Calibri" w:eastAsia="Calibri" w:hAnsi="Calibri"/>
                <w:sz w:val="12"/>
                <w:szCs w:val="12"/>
              </w:rPr>
            </w:pPr>
          </w:p>
        </w:tc>
      </w:tr>
      <w:tr w:rsidR="002B0E06" w14:paraId="34749FBF" w14:textId="77777777" w:rsidTr="002B0E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AC2D" w14:textId="4CA81D1E" w:rsidR="002B0E06" w:rsidRPr="002B0E06" w:rsidRDefault="002B0E06" w:rsidP="002B0E06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2B0E06">
              <w:rPr>
                <w:rFonts w:ascii="Calibri" w:hAnsi="Calibri" w:cs="Calibri"/>
                <w:bCs/>
                <w:sz w:val="22"/>
                <w:szCs w:val="22"/>
              </w:rPr>
              <w:t>Tell us more about what you need:</w:t>
            </w:r>
          </w:p>
        </w:tc>
        <w:tc>
          <w:tcPr>
            <w:tcW w:w="71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ADC5C" w14:textId="16074A38" w:rsidR="002B0E06" w:rsidRDefault="002B0E06" w:rsidP="002B0E06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" w:name="Text67"/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  <w:bookmarkEnd w:id="6"/>
          </w:p>
        </w:tc>
      </w:tr>
    </w:tbl>
    <w:p w14:paraId="3E007168" w14:textId="77777777" w:rsidR="000133FE" w:rsidRPr="00C338B6" w:rsidRDefault="000133FE" w:rsidP="00C338B6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0"/>
        <w:gridCol w:w="1170"/>
        <w:gridCol w:w="1250"/>
      </w:tblGrid>
      <w:tr w:rsidR="002E6DB3" w14:paraId="2A404F9B" w14:textId="77777777" w:rsidTr="00C338B6">
        <w:trPr>
          <w:trHeight w:val="358"/>
        </w:trPr>
        <w:tc>
          <w:tcPr>
            <w:tcW w:w="10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vAlign w:val="center"/>
          </w:tcPr>
          <w:p w14:paraId="20D86FA8" w14:textId="6B59E0E4" w:rsidR="002E6DB3" w:rsidRDefault="002B0E06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color w:val="FFFFFF"/>
                <w:szCs w:val="22"/>
              </w:rPr>
              <w:t>6</w:t>
            </w:r>
            <w:r w:rsidR="002E6DB3" w:rsidRPr="00456BAF">
              <w:rPr>
                <w:rFonts w:ascii="Calibri" w:eastAsia="Calibri" w:hAnsi="Calibri"/>
                <w:b/>
                <w:color w:val="FFFFFF"/>
                <w:szCs w:val="22"/>
              </w:rPr>
              <w:t xml:space="preserve">) </w:t>
            </w:r>
            <w:r w:rsidRPr="002B0E06">
              <w:rPr>
                <w:rFonts w:ascii="Calibri" w:eastAsia="Calibri" w:hAnsi="Calibri"/>
                <w:b/>
                <w:color w:val="FFFFFF"/>
                <w:szCs w:val="22"/>
              </w:rPr>
              <w:t>Your Support Circle</w:t>
            </w:r>
          </w:p>
        </w:tc>
      </w:tr>
      <w:tr w:rsidR="002B0E06" w:rsidRPr="002B0E06" w14:paraId="78046F8A" w14:textId="77777777" w:rsidTr="00747ACB">
        <w:trPr>
          <w:trHeight w:val="341"/>
        </w:trPr>
        <w:tc>
          <w:tcPr>
            <w:tcW w:w="10520" w:type="dxa"/>
            <w:gridSpan w:val="3"/>
            <w:vAlign w:val="center"/>
          </w:tcPr>
          <w:p w14:paraId="21C4051A" w14:textId="4F7F6FF6" w:rsidR="002B0E06" w:rsidRPr="002B0E06" w:rsidRDefault="002B0E06" w:rsidP="00747ACB">
            <w:pPr>
              <w:rPr>
                <w:rFonts w:ascii="Calibri" w:eastAsia="Calibri" w:hAnsi="Calibri" w:cs="Calibri"/>
                <w:b/>
                <w:bCs/>
                <w:sz w:val="22"/>
                <w:szCs w:val="20"/>
              </w:rPr>
            </w:pPr>
            <w:r w:rsidRPr="002B0E06">
              <w:rPr>
                <w:rFonts w:ascii="Calibri" w:hAnsi="Calibri" w:cs="Calibri"/>
                <w:color w:val="0F4761"/>
                <w:sz w:val="22"/>
                <w:szCs w:val="20"/>
              </w:rPr>
              <w:t>Formal Supports (workers, agencies, programs)</w:t>
            </w:r>
          </w:p>
        </w:tc>
      </w:tr>
      <w:tr w:rsidR="002E6DB3" w14:paraId="50B094DE" w14:textId="77777777" w:rsidTr="002B0E06">
        <w:trPr>
          <w:trHeight w:val="341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34EF0571" w14:textId="10CCADB5" w:rsidR="002E6DB3" w:rsidRPr="002E6DB3" w:rsidRDefault="00032411" w:rsidP="002E6DB3">
            <w:pPr>
              <w:rPr>
                <w:rFonts w:ascii="Calibri" w:eastAsia="Calibri" w:hAnsi="Calibri"/>
                <w:b/>
                <w:bCs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bCs/>
                <w:sz w:val="21"/>
                <w:szCs w:val="22"/>
              </w:rPr>
              <w:t xml:space="preserve">List </w:t>
            </w:r>
            <w:r w:rsidR="002B0E06" w:rsidRPr="002B0E06">
              <w:rPr>
                <w:rFonts w:ascii="Calibri" w:eastAsia="Calibri" w:hAnsi="Calibri"/>
                <w:b/>
                <w:bCs/>
                <w:sz w:val="21"/>
                <w:szCs w:val="22"/>
              </w:rPr>
              <w:t>anyone supporting you now or in the past.</w:t>
            </w:r>
          </w:p>
        </w:tc>
      </w:tr>
      <w:tr w:rsidR="00565782" w:rsidRPr="00565782" w14:paraId="7AC8FE36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30CD6D9" w14:textId="2D71E725" w:rsidR="00565782" w:rsidRPr="00565782" w:rsidRDefault="00565782" w:rsidP="002B0E06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65782">
              <w:rPr>
                <w:rFonts w:ascii="Calibri" w:hAnsi="Calibri" w:cs="Calibri"/>
                <w:b/>
                <w:sz w:val="20"/>
                <w:szCs w:val="20"/>
              </w:rPr>
              <w:t>Worker/Agenc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y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E9AE813" w14:textId="4E212089" w:rsidR="00565782" w:rsidRPr="00565782" w:rsidRDefault="00565782" w:rsidP="0056578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65782">
              <w:rPr>
                <w:rFonts w:ascii="Calibri" w:eastAsia="Calibri" w:hAnsi="Calibri" w:cs="Calibri"/>
                <w:b/>
                <w:sz w:val="20"/>
                <w:szCs w:val="20"/>
              </w:rPr>
              <w:t>Past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214BFA2B" w14:textId="3C374B83" w:rsidR="00565782" w:rsidRPr="00565782" w:rsidRDefault="00565782" w:rsidP="0056578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65782">
              <w:rPr>
                <w:rFonts w:ascii="Calibri" w:eastAsia="Calibri" w:hAnsi="Calibri" w:cs="Calibri"/>
                <w:b/>
                <w:sz w:val="20"/>
                <w:szCs w:val="20"/>
              </w:rPr>
              <w:t>Current</w:t>
            </w:r>
          </w:p>
        </w:tc>
      </w:tr>
      <w:tr w:rsidR="00565782" w14:paraId="39AB9397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F6C6" w14:textId="660BD261" w:rsidR="00565782" w:rsidRDefault="00565782" w:rsidP="00565782">
            <w:pPr>
              <w:rPr>
                <w:rFonts w:ascii="Calibri" w:eastAsia="Calibri" w:hAnsi="Calibri"/>
                <w:sz w:val="21"/>
                <w:szCs w:val="22"/>
              </w:rPr>
            </w:pP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C5244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CC5244">
              <w:rPr>
                <w:rFonts w:ascii="Calibri" w:eastAsia="Calibri" w:hAnsi="Calibri"/>
                <w:sz w:val="21"/>
                <w:szCs w:val="22"/>
              </w:rPr>
            </w: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D768" w14:textId="69C21EB0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674492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8393" w14:textId="57203A73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458994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565782" w14:paraId="1175B96D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7D00" w14:textId="6E92C5E0" w:rsidR="00565782" w:rsidRDefault="00565782" w:rsidP="00565782">
            <w:pPr>
              <w:rPr>
                <w:rFonts w:ascii="Calibri" w:eastAsia="Calibri" w:hAnsi="Calibri"/>
                <w:sz w:val="21"/>
                <w:szCs w:val="22"/>
              </w:rPr>
            </w:pP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C5244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CC5244">
              <w:rPr>
                <w:rFonts w:ascii="Calibri" w:eastAsia="Calibri" w:hAnsi="Calibri"/>
                <w:sz w:val="21"/>
                <w:szCs w:val="22"/>
              </w:rPr>
            </w: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3341" w14:textId="0A6F38EE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8524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1EAC" w14:textId="67E7AC32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54650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565782" w14:paraId="6DA75EDF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BFBD" w14:textId="0FBE1F22" w:rsidR="00565782" w:rsidRDefault="00565782" w:rsidP="00565782">
            <w:pPr>
              <w:rPr>
                <w:rFonts w:ascii="Calibri" w:eastAsia="Calibri" w:hAnsi="Calibri"/>
                <w:sz w:val="21"/>
                <w:szCs w:val="22"/>
              </w:rPr>
            </w:pP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C5244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CC5244">
              <w:rPr>
                <w:rFonts w:ascii="Calibri" w:eastAsia="Calibri" w:hAnsi="Calibri"/>
                <w:sz w:val="21"/>
                <w:szCs w:val="22"/>
              </w:rPr>
            </w: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CC5244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7101" w14:textId="3DC5DAAC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561674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07CF" w14:textId="6A62D086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997450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2B0E06" w14:paraId="137F2271" w14:textId="77777777" w:rsidTr="00684714"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776C5ED6" w14:textId="5CB2AD37" w:rsidR="002B0E06" w:rsidRDefault="002B0E06" w:rsidP="002B0E06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BA0F7A" w:rsidRPr="002B0E06" w14:paraId="42EC249E" w14:textId="77777777" w:rsidTr="00747ACB">
        <w:trPr>
          <w:trHeight w:val="341"/>
        </w:trPr>
        <w:tc>
          <w:tcPr>
            <w:tcW w:w="10520" w:type="dxa"/>
            <w:gridSpan w:val="3"/>
            <w:vAlign w:val="center"/>
          </w:tcPr>
          <w:p w14:paraId="7D3A5C19" w14:textId="0DB484E1" w:rsidR="00BA0F7A" w:rsidRPr="002B0E06" w:rsidRDefault="00BA0F7A" w:rsidP="00747ACB">
            <w:pPr>
              <w:rPr>
                <w:rFonts w:ascii="Calibri" w:eastAsia="Calibri" w:hAnsi="Calibri" w:cs="Calibri"/>
                <w:b/>
                <w:bCs/>
                <w:sz w:val="22"/>
                <w:szCs w:val="20"/>
              </w:rPr>
            </w:pPr>
            <w:r w:rsidRPr="00BA0F7A">
              <w:rPr>
                <w:rFonts w:ascii="Calibri" w:hAnsi="Calibri" w:cs="Calibri"/>
                <w:color w:val="0F4761"/>
                <w:sz w:val="22"/>
                <w:szCs w:val="20"/>
              </w:rPr>
              <w:t xml:space="preserve">Informal Supports (friends, partner, </w:t>
            </w:r>
            <w:proofErr w:type="spellStart"/>
            <w:r w:rsidRPr="00BA0F7A">
              <w:rPr>
                <w:rFonts w:ascii="Calibri" w:hAnsi="Calibri" w:cs="Calibri"/>
                <w:color w:val="0F4761"/>
                <w:sz w:val="22"/>
                <w:szCs w:val="20"/>
              </w:rPr>
              <w:t>neighbours</w:t>
            </w:r>
            <w:proofErr w:type="spellEnd"/>
            <w:r w:rsidRPr="00BA0F7A">
              <w:rPr>
                <w:rFonts w:ascii="Calibri" w:hAnsi="Calibri" w:cs="Calibri"/>
                <w:color w:val="0F4761"/>
                <w:sz w:val="22"/>
                <w:szCs w:val="20"/>
              </w:rPr>
              <w:t>, etc.)</w:t>
            </w:r>
          </w:p>
        </w:tc>
      </w:tr>
      <w:tr w:rsidR="00565782" w:rsidRPr="00565782" w14:paraId="66E1849A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5932D301" w14:textId="46091CAE" w:rsidR="00565782" w:rsidRPr="00565782" w:rsidRDefault="00565782" w:rsidP="00747ACB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65782">
              <w:rPr>
                <w:rFonts w:ascii="Calibri" w:hAnsi="Calibri" w:cs="Calibri"/>
                <w:b/>
                <w:sz w:val="20"/>
                <w:szCs w:val="20"/>
              </w:rPr>
              <w:t>Name &amp; Relationship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0DD5B598" w14:textId="554C0093" w:rsidR="00565782" w:rsidRPr="00565782" w:rsidRDefault="00565782" w:rsidP="0056578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65782">
              <w:rPr>
                <w:rFonts w:ascii="Calibri" w:eastAsia="Calibri" w:hAnsi="Calibri" w:cs="Calibri"/>
                <w:b/>
                <w:sz w:val="20"/>
                <w:szCs w:val="20"/>
              </w:rPr>
              <w:t>Past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76CB0DE8" w14:textId="59E49D0D" w:rsidR="00565782" w:rsidRPr="00565782" w:rsidRDefault="00565782" w:rsidP="00565782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565782">
              <w:rPr>
                <w:rFonts w:ascii="Calibri" w:eastAsia="Calibri" w:hAnsi="Calibri" w:cs="Calibri"/>
                <w:b/>
                <w:sz w:val="20"/>
                <w:szCs w:val="20"/>
              </w:rPr>
              <w:t>Current</w:t>
            </w:r>
          </w:p>
        </w:tc>
      </w:tr>
      <w:tr w:rsidR="00565782" w14:paraId="61B6F122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E394" w14:textId="69B6655C" w:rsidR="00565782" w:rsidRDefault="00565782" w:rsidP="00565782">
            <w:pPr>
              <w:rPr>
                <w:rFonts w:ascii="Calibri" w:eastAsia="Calibri" w:hAnsi="Calibri"/>
                <w:sz w:val="21"/>
                <w:szCs w:val="22"/>
              </w:rPr>
            </w:pP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6D40CC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6D40CC">
              <w:rPr>
                <w:rFonts w:ascii="Calibri" w:eastAsia="Calibri" w:hAnsi="Calibri"/>
                <w:sz w:val="21"/>
                <w:szCs w:val="22"/>
              </w:rPr>
            </w: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AA97" w14:textId="40966FE8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350554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02637" w14:textId="664FE19C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138140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565782" w14:paraId="393C75DD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876F" w14:textId="155B754F" w:rsidR="00565782" w:rsidRDefault="00565782" w:rsidP="00565782">
            <w:pPr>
              <w:rPr>
                <w:rFonts w:ascii="Calibri" w:eastAsia="Calibri" w:hAnsi="Calibri"/>
                <w:sz w:val="21"/>
                <w:szCs w:val="22"/>
              </w:rPr>
            </w:pP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6D40CC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6D40CC">
              <w:rPr>
                <w:rFonts w:ascii="Calibri" w:eastAsia="Calibri" w:hAnsi="Calibri"/>
                <w:sz w:val="21"/>
                <w:szCs w:val="22"/>
              </w:rPr>
            </w: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17E3F" w14:textId="4FF54F3B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125976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1751" w14:textId="10DE644E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56793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  <w:tr w:rsidR="00565782" w14:paraId="66C808F7" w14:textId="77777777" w:rsidTr="00565782">
        <w:trPr>
          <w:trHeight w:val="28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674A" w14:textId="70B006FA" w:rsidR="00565782" w:rsidRDefault="00565782" w:rsidP="00565782">
            <w:pPr>
              <w:rPr>
                <w:rFonts w:ascii="Calibri" w:eastAsia="Calibri" w:hAnsi="Calibri"/>
                <w:sz w:val="21"/>
                <w:szCs w:val="22"/>
              </w:rPr>
            </w:pP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6D40CC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6D40CC">
              <w:rPr>
                <w:rFonts w:ascii="Calibri" w:eastAsia="Calibri" w:hAnsi="Calibri"/>
                <w:sz w:val="21"/>
                <w:szCs w:val="22"/>
              </w:rPr>
            </w: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6D40CC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7114" w14:textId="399E9AB3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2104768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D506" w14:textId="1719E707" w:rsidR="00565782" w:rsidRDefault="00565782" w:rsidP="00565782">
            <w:pPr>
              <w:jc w:val="center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692268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</w:p>
        </w:tc>
      </w:tr>
    </w:tbl>
    <w:p w14:paraId="362A4DFD" w14:textId="77777777" w:rsidR="002E6DB3" w:rsidRDefault="002E6DB3" w:rsidP="002E6DB3">
      <w:pPr>
        <w:rPr>
          <w:rFonts w:ascii="Calibri" w:eastAsia="Calibri" w:hAnsi="Calibri"/>
          <w:sz w:val="12"/>
          <w:szCs w:val="12"/>
        </w:rPr>
      </w:pPr>
    </w:p>
    <w:p w14:paraId="1EAD6B77" w14:textId="77777777" w:rsidR="00BA0F7A" w:rsidRDefault="00BA0F7A" w:rsidP="002E6DB3">
      <w:pPr>
        <w:rPr>
          <w:rFonts w:ascii="Calibri" w:eastAsia="Calibri" w:hAnsi="Calibri"/>
          <w:sz w:val="12"/>
          <w:szCs w:val="1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520"/>
      </w:tblGrid>
      <w:tr w:rsidR="000E6581" w14:paraId="2EF4E8F2" w14:textId="77777777" w:rsidTr="00747ACB">
        <w:trPr>
          <w:trHeight w:val="432"/>
        </w:trPr>
        <w:tc>
          <w:tcPr>
            <w:tcW w:w="10520" w:type="dxa"/>
            <w:shd w:val="clear" w:color="auto" w:fill="8064A2" w:themeFill="accent4"/>
            <w:vAlign w:val="center"/>
          </w:tcPr>
          <w:p w14:paraId="6A39300A" w14:textId="7BD79458" w:rsidR="000E6581" w:rsidRDefault="000E6581" w:rsidP="00747ACB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b/>
                <w:color w:val="FFFFFF"/>
                <w:szCs w:val="22"/>
              </w:rPr>
              <w:t>7</w:t>
            </w:r>
            <w:r w:rsidRPr="00EF3434">
              <w:rPr>
                <w:rFonts w:ascii="Calibri" w:eastAsia="Calibri" w:hAnsi="Calibri"/>
                <w:b/>
                <w:color w:val="FFFFFF"/>
                <w:szCs w:val="22"/>
              </w:rPr>
              <w:t xml:space="preserve">) </w:t>
            </w:r>
            <w:r w:rsidRPr="000E6581">
              <w:rPr>
                <w:rFonts w:ascii="Calibri" w:eastAsia="Calibri" w:hAnsi="Calibri"/>
                <w:b/>
                <w:color w:val="FFFFFF"/>
                <w:szCs w:val="22"/>
              </w:rPr>
              <w:t>Anything Else You Want Us to Know?</w:t>
            </w:r>
          </w:p>
        </w:tc>
      </w:tr>
      <w:tr w:rsidR="000E6581" w14:paraId="1C5D20D7" w14:textId="77777777" w:rsidTr="000E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0D15E775" w14:textId="77777777" w:rsidR="000E6581" w:rsidRDefault="000E6581" w:rsidP="000E6581">
            <w:pPr>
              <w:spacing w:before="120"/>
              <w:ind w:left="-14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E6581" w14:paraId="0A768BEB" w14:textId="77777777" w:rsidTr="000E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3BC18776" w14:textId="77777777" w:rsidR="000E6581" w:rsidRDefault="000E6581" w:rsidP="00747ACB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E6581" w14:paraId="086B225D" w14:textId="77777777" w:rsidTr="000E658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00E265E1" w14:textId="77777777" w:rsidR="000E6581" w:rsidRDefault="000E6581" w:rsidP="00747ACB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74A7ED9B" w14:textId="77777777" w:rsidR="00BA0F7A" w:rsidRDefault="00BA0F7A" w:rsidP="002E6DB3">
      <w:pPr>
        <w:rPr>
          <w:rFonts w:ascii="Calibri" w:eastAsia="Calibri" w:hAnsi="Calibri"/>
          <w:sz w:val="12"/>
          <w:szCs w:val="12"/>
        </w:rPr>
      </w:pPr>
    </w:p>
    <w:p w14:paraId="6867826A" w14:textId="77777777" w:rsidR="000E6581" w:rsidRDefault="000E6581" w:rsidP="002E6DB3">
      <w:pPr>
        <w:rPr>
          <w:rFonts w:ascii="Calibri" w:eastAsia="Calibri" w:hAnsi="Calibri"/>
          <w:sz w:val="12"/>
          <w:szCs w:val="12"/>
        </w:rPr>
      </w:pPr>
    </w:p>
    <w:p w14:paraId="1DED60C3" w14:textId="77777777" w:rsidR="000E6581" w:rsidRDefault="000E6581" w:rsidP="002E6DB3">
      <w:pPr>
        <w:rPr>
          <w:rFonts w:ascii="Calibri" w:eastAsia="Calibri" w:hAnsi="Calibri"/>
          <w:sz w:val="12"/>
          <w:szCs w:val="12"/>
        </w:rPr>
      </w:pPr>
    </w:p>
    <w:p w14:paraId="11E6CDBD" w14:textId="77777777" w:rsidR="000E6581" w:rsidRPr="00684714" w:rsidRDefault="000E6581" w:rsidP="002E6DB3">
      <w:pPr>
        <w:rPr>
          <w:rFonts w:ascii="Calibri" w:eastAsia="Calibri" w:hAnsi="Calibri"/>
          <w:sz w:val="12"/>
          <w:szCs w:val="12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2965"/>
        <w:gridCol w:w="4140"/>
        <w:gridCol w:w="270"/>
        <w:gridCol w:w="720"/>
        <w:gridCol w:w="2430"/>
      </w:tblGrid>
      <w:tr w:rsidR="002E6DB3" w:rsidRPr="00522C00" w14:paraId="2B733F5A" w14:textId="77777777" w:rsidTr="00132824">
        <w:trPr>
          <w:trHeight w:val="531"/>
        </w:trPr>
        <w:tc>
          <w:tcPr>
            <w:tcW w:w="10525" w:type="dxa"/>
            <w:gridSpan w:val="5"/>
            <w:tcBorders>
              <w:bottom w:val="nil"/>
            </w:tcBorders>
            <w:shd w:val="clear" w:color="auto" w:fill="8064A2" w:themeFill="accent4"/>
          </w:tcPr>
          <w:p w14:paraId="51725D54" w14:textId="53E2FB28" w:rsidR="002E6DB3" w:rsidRPr="00456BAF" w:rsidRDefault="000E6581" w:rsidP="00684714">
            <w:pPr>
              <w:rPr>
                <w:rFonts w:ascii="Calibri" w:eastAsia="Calibri" w:hAnsi="Calibri"/>
                <w:b/>
                <w:color w:val="FFFFFF"/>
                <w:szCs w:val="22"/>
              </w:rPr>
            </w:pPr>
            <w:r>
              <w:rPr>
                <w:rFonts w:ascii="Calibri" w:eastAsia="Calibri" w:hAnsi="Calibri"/>
                <w:b/>
                <w:color w:val="FFFFFF"/>
                <w:szCs w:val="22"/>
              </w:rPr>
              <w:t>8</w:t>
            </w:r>
            <w:r w:rsidR="002E6DB3" w:rsidRPr="00456BAF">
              <w:rPr>
                <w:rFonts w:ascii="Calibri" w:eastAsia="Calibri" w:hAnsi="Calibri"/>
                <w:b/>
                <w:color w:val="FFFFFF"/>
                <w:szCs w:val="22"/>
              </w:rPr>
              <w:t xml:space="preserve">) </w:t>
            </w:r>
            <w:r>
              <w:t xml:space="preserve"> </w:t>
            </w:r>
            <w:r w:rsidRPr="000E6581">
              <w:rPr>
                <w:rFonts w:ascii="Calibri" w:eastAsia="Calibri" w:hAnsi="Calibri"/>
                <w:b/>
                <w:color w:val="FFFFFF"/>
                <w:szCs w:val="22"/>
              </w:rPr>
              <w:t>Signatures</w:t>
            </w:r>
          </w:p>
        </w:tc>
      </w:tr>
      <w:tr w:rsidR="002E6DB3" w:rsidRPr="00522C00" w14:paraId="0C8ADB94" w14:textId="77777777" w:rsidTr="00132824">
        <w:trPr>
          <w:trHeight w:val="432"/>
        </w:trPr>
        <w:tc>
          <w:tcPr>
            <w:tcW w:w="105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4FC3FB" w14:textId="77777777" w:rsidR="000E6581" w:rsidRPr="000E6581" w:rsidRDefault="000E6581" w:rsidP="000E6581">
            <w:pPr>
              <w:ind w:left="-5"/>
              <w:rPr>
                <w:rFonts w:ascii="Calibri" w:hAnsi="Calibri" w:cs="Calibri"/>
                <w:sz w:val="22"/>
                <w:szCs w:val="22"/>
              </w:rPr>
            </w:pPr>
            <w:r w:rsidRPr="000E6581">
              <w:rPr>
                <w:rFonts w:ascii="Calibri" w:hAnsi="Calibri" w:cs="Calibri"/>
                <w:sz w:val="22"/>
                <w:szCs w:val="22"/>
              </w:rPr>
              <w:t xml:space="preserve">By signing, I understand that: </w:t>
            </w:r>
          </w:p>
          <w:p w14:paraId="131E4675" w14:textId="77777777" w:rsidR="000E6581" w:rsidRPr="000E6581" w:rsidRDefault="000E6581" w:rsidP="000E6581">
            <w:pPr>
              <w:numPr>
                <w:ilvl w:val="0"/>
                <w:numId w:val="3"/>
              </w:numPr>
              <w:spacing w:after="17" w:line="271" w:lineRule="auto"/>
              <w:ind w:hanging="360"/>
              <w:rPr>
                <w:rFonts w:ascii="Calibri" w:hAnsi="Calibri" w:cs="Calibri"/>
                <w:sz w:val="22"/>
                <w:szCs w:val="22"/>
              </w:rPr>
            </w:pPr>
            <w:r w:rsidRPr="000E6581">
              <w:rPr>
                <w:rFonts w:ascii="Calibri" w:hAnsi="Calibri" w:cs="Calibri"/>
                <w:sz w:val="22"/>
                <w:szCs w:val="22"/>
              </w:rPr>
              <w:t xml:space="preserve">This referral is for the Youth in Transition Program at Simcoe Muskoka Family Connexions. </w:t>
            </w:r>
          </w:p>
          <w:p w14:paraId="0B81BAEB" w14:textId="77777777" w:rsidR="000E6581" w:rsidRPr="000E6581" w:rsidRDefault="000E6581" w:rsidP="000E6581">
            <w:pPr>
              <w:numPr>
                <w:ilvl w:val="0"/>
                <w:numId w:val="3"/>
              </w:numPr>
              <w:spacing w:line="271" w:lineRule="auto"/>
              <w:ind w:hanging="360"/>
              <w:rPr>
                <w:rFonts w:ascii="Calibri" w:hAnsi="Calibri" w:cs="Calibri"/>
                <w:sz w:val="22"/>
                <w:szCs w:val="22"/>
              </w:rPr>
            </w:pPr>
            <w:r w:rsidRPr="000E6581">
              <w:rPr>
                <w:rFonts w:ascii="Calibri" w:hAnsi="Calibri" w:cs="Calibri"/>
                <w:sz w:val="22"/>
                <w:szCs w:val="22"/>
              </w:rPr>
              <w:t xml:space="preserve">The reason for referral has been explained to me. </w:t>
            </w:r>
          </w:p>
          <w:p w14:paraId="0AEC76A2" w14:textId="77777777" w:rsidR="000E6581" w:rsidRPr="000E6581" w:rsidRDefault="000E6581" w:rsidP="000E6581">
            <w:pPr>
              <w:numPr>
                <w:ilvl w:val="0"/>
                <w:numId w:val="3"/>
              </w:numPr>
              <w:spacing w:line="271" w:lineRule="auto"/>
              <w:ind w:hanging="360"/>
              <w:rPr>
                <w:rFonts w:ascii="Calibri" w:hAnsi="Calibri" w:cs="Calibri"/>
                <w:sz w:val="22"/>
                <w:szCs w:val="22"/>
              </w:rPr>
            </w:pPr>
            <w:r w:rsidRPr="000E6581">
              <w:rPr>
                <w:rFonts w:ascii="Calibri" w:hAnsi="Calibri" w:cs="Calibri"/>
                <w:sz w:val="22"/>
                <w:szCs w:val="22"/>
              </w:rPr>
              <w:t xml:space="preserve">I give permission for this information to be shared with the program. </w:t>
            </w:r>
          </w:p>
          <w:p w14:paraId="4331B84C" w14:textId="77777777" w:rsidR="000E6581" w:rsidRPr="000E6581" w:rsidRDefault="000E6581" w:rsidP="000E6581">
            <w:pPr>
              <w:numPr>
                <w:ilvl w:val="0"/>
                <w:numId w:val="3"/>
              </w:numPr>
              <w:spacing w:after="6" w:line="271" w:lineRule="auto"/>
              <w:ind w:hanging="360"/>
              <w:rPr>
                <w:rFonts w:ascii="Calibri" w:eastAsia="Calibri" w:hAnsi="Calibri"/>
                <w:i/>
                <w:sz w:val="21"/>
                <w:szCs w:val="22"/>
              </w:rPr>
            </w:pPr>
            <w:r w:rsidRPr="000E6581">
              <w:rPr>
                <w:rFonts w:ascii="Calibri" w:hAnsi="Calibri" w:cs="Calibri"/>
                <w:sz w:val="22"/>
                <w:szCs w:val="22"/>
              </w:rPr>
              <w:t xml:space="preserve">The agency will create a confidential file for service. </w:t>
            </w:r>
          </w:p>
          <w:p w14:paraId="4D0F151A" w14:textId="77777777" w:rsidR="002E6DB3" w:rsidRPr="000E6581" w:rsidRDefault="000E6581" w:rsidP="000E6581">
            <w:pPr>
              <w:numPr>
                <w:ilvl w:val="0"/>
                <w:numId w:val="3"/>
              </w:numPr>
              <w:spacing w:after="6" w:line="271" w:lineRule="auto"/>
              <w:ind w:hanging="360"/>
              <w:rPr>
                <w:rFonts w:ascii="Calibri" w:eastAsia="Calibri" w:hAnsi="Calibri"/>
                <w:i/>
                <w:sz w:val="21"/>
                <w:szCs w:val="22"/>
              </w:rPr>
            </w:pPr>
            <w:r w:rsidRPr="000E6581">
              <w:rPr>
                <w:rFonts w:ascii="Calibri" w:hAnsi="Calibri" w:cs="Calibri"/>
                <w:sz w:val="22"/>
                <w:szCs w:val="22"/>
              </w:rPr>
              <w:t>I may be contacted for intake, follow</w:t>
            </w:r>
            <w:r w:rsidRPr="000E6581">
              <w:rPr>
                <w:rFonts w:ascii="Cambria Math" w:eastAsia="Cambria Math" w:hAnsi="Cambria Math" w:cs="Cambria Math"/>
                <w:sz w:val="22"/>
                <w:szCs w:val="22"/>
              </w:rPr>
              <w:t>‑</w:t>
            </w:r>
            <w:r w:rsidRPr="000E6581">
              <w:rPr>
                <w:rFonts w:ascii="Calibri" w:hAnsi="Calibri" w:cs="Calibri"/>
                <w:sz w:val="22"/>
                <w:szCs w:val="22"/>
              </w:rPr>
              <w:t>up, and program information.</w:t>
            </w:r>
          </w:p>
          <w:p w14:paraId="7F521F61" w14:textId="74F702C2" w:rsidR="000E6581" w:rsidRPr="002E6DB3" w:rsidRDefault="000E6581" w:rsidP="000E6581">
            <w:pPr>
              <w:spacing w:after="6" w:line="271" w:lineRule="auto"/>
              <w:rPr>
                <w:rFonts w:ascii="Calibri" w:eastAsia="Calibri" w:hAnsi="Calibri"/>
                <w:i/>
                <w:sz w:val="21"/>
                <w:szCs w:val="22"/>
              </w:rPr>
            </w:pPr>
          </w:p>
        </w:tc>
      </w:tr>
      <w:tr w:rsidR="000E6581" w:rsidRPr="00456BAF" w14:paraId="0F48C6C9" w14:textId="77777777" w:rsidTr="00132824">
        <w:tc>
          <w:tcPr>
            <w:tcW w:w="2965" w:type="dxa"/>
            <w:tcBorders>
              <w:top w:val="single" w:sz="4" w:space="0" w:color="auto"/>
            </w:tcBorders>
          </w:tcPr>
          <w:p w14:paraId="0E51619B" w14:textId="7F9A1A67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t>Youth Signature</w:t>
            </w:r>
          </w:p>
        </w:tc>
        <w:tc>
          <w:tcPr>
            <w:tcW w:w="4140" w:type="dxa"/>
            <w:tcBorders>
              <w:top w:val="single" w:sz="4" w:space="0" w:color="auto"/>
              <w:right w:val="single" w:sz="4" w:space="0" w:color="auto"/>
            </w:tcBorders>
          </w:tcPr>
          <w:p w14:paraId="631A3ECA" w14:textId="5A155F22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E7B02A" w14:textId="0141F309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</w:tcPr>
          <w:p w14:paraId="535DFA7F" w14:textId="48B01191" w:rsidR="000E6581" w:rsidRPr="00456BAF" w:rsidRDefault="00132824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t>Date: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575FBFAA" w14:textId="77777777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E6581" w:rsidRPr="00456BAF" w14:paraId="64949ED3" w14:textId="77777777" w:rsidTr="00132824">
        <w:tc>
          <w:tcPr>
            <w:tcW w:w="2965" w:type="dxa"/>
            <w:tcBorders>
              <w:bottom w:val="single" w:sz="4" w:space="0" w:color="auto"/>
            </w:tcBorders>
          </w:tcPr>
          <w:p w14:paraId="75FEC151" w14:textId="67205DF2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t>Referent Signature (if Appliable)</w:t>
            </w:r>
          </w:p>
        </w:tc>
        <w:tc>
          <w:tcPr>
            <w:tcW w:w="4140" w:type="dxa"/>
            <w:tcBorders>
              <w:bottom w:val="single" w:sz="4" w:space="0" w:color="auto"/>
              <w:right w:val="single" w:sz="4" w:space="0" w:color="auto"/>
            </w:tcBorders>
          </w:tcPr>
          <w:p w14:paraId="494B3863" w14:textId="5764BB9A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BF0075" w14:textId="3379815E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</w:tcBorders>
          </w:tcPr>
          <w:p w14:paraId="6B81882E" w14:textId="3AE21B1D" w:rsidR="000E6581" w:rsidRPr="00456BAF" w:rsidRDefault="00132824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t>Date: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63523A54" w14:textId="77777777" w:rsidR="000E6581" w:rsidRPr="00456BAF" w:rsidRDefault="000E6581" w:rsidP="000E6581">
            <w:pPr>
              <w:spacing w:before="120" w:after="120"/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3C08F2FF" w14:textId="77777777" w:rsidR="002E6DB3" w:rsidRDefault="002E6DB3" w:rsidP="00684714">
      <w:pPr>
        <w:rPr>
          <w:rFonts w:ascii="Calibri" w:eastAsia="Calibri" w:hAnsi="Calibri"/>
          <w:sz w:val="21"/>
          <w:szCs w:val="22"/>
        </w:rPr>
      </w:pPr>
    </w:p>
    <w:p w14:paraId="75B05DCE" w14:textId="77777777" w:rsidR="00132824" w:rsidRDefault="00132824" w:rsidP="00684714">
      <w:pPr>
        <w:rPr>
          <w:rFonts w:ascii="Calibri" w:eastAsia="Calibri" w:hAnsi="Calibri"/>
          <w:sz w:val="21"/>
          <w:szCs w:val="22"/>
        </w:rPr>
      </w:pPr>
    </w:p>
    <w:p w14:paraId="686F11DE" w14:textId="77777777" w:rsidR="00132824" w:rsidRDefault="00132824" w:rsidP="00132824">
      <w:pPr>
        <w:pBdr>
          <w:bottom w:val="single" w:sz="4" w:space="1" w:color="auto"/>
        </w:pBdr>
        <w:rPr>
          <w:rFonts w:ascii="Calibri" w:eastAsia="Calibri" w:hAnsi="Calibri"/>
          <w:sz w:val="21"/>
          <w:szCs w:val="22"/>
        </w:rPr>
      </w:pPr>
    </w:p>
    <w:p w14:paraId="09B3CF9B" w14:textId="77777777" w:rsidR="00132824" w:rsidRDefault="00132824" w:rsidP="00684714">
      <w:pPr>
        <w:rPr>
          <w:rFonts w:ascii="Calibri" w:eastAsia="Calibri" w:hAnsi="Calibri"/>
          <w:sz w:val="21"/>
          <w:szCs w:val="22"/>
        </w:rPr>
      </w:pPr>
    </w:p>
    <w:p w14:paraId="5F7BE45E" w14:textId="77777777" w:rsidR="00132824" w:rsidRDefault="00132824" w:rsidP="00684714">
      <w:pPr>
        <w:rPr>
          <w:rFonts w:ascii="Calibri" w:eastAsia="Calibri" w:hAnsi="Calibri"/>
          <w:sz w:val="21"/>
          <w:szCs w:val="22"/>
        </w:rPr>
      </w:pPr>
    </w:p>
    <w:p w14:paraId="0558CD7C" w14:textId="3E1C1840" w:rsidR="00132824" w:rsidRPr="00543EEC" w:rsidRDefault="00132824" w:rsidP="00132824">
      <w:pPr>
        <w:spacing w:after="38" w:line="259" w:lineRule="auto"/>
        <w:ind w:left="-5"/>
        <w:jc w:val="center"/>
        <w:rPr>
          <w:color w:val="7030A0"/>
        </w:rPr>
      </w:pPr>
      <w:r w:rsidRPr="00543EEC">
        <w:rPr>
          <w:color w:val="7030A0"/>
          <w:sz w:val="32"/>
        </w:rPr>
        <w:t>Submit the completed referral to:</w:t>
      </w:r>
    </w:p>
    <w:p w14:paraId="3ACFB755" w14:textId="56DB2664" w:rsidR="00132824" w:rsidRDefault="00132824" w:rsidP="00132824">
      <w:pPr>
        <w:spacing w:after="190" w:line="259" w:lineRule="auto"/>
        <w:ind w:left="-5"/>
        <w:jc w:val="center"/>
      </w:pPr>
      <w:r>
        <w:rPr>
          <w:b/>
        </w:rPr>
        <w:t>Youth in Transition Program – Simcoe Muskoka Family Connexions</w:t>
      </w:r>
    </w:p>
    <w:p w14:paraId="4DB914F0" w14:textId="305CADAF" w:rsidR="00132824" w:rsidRDefault="00132824" w:rsidP="00132824">
      <w:pPr>
        <w:spacing w:after="184" w:line="259" w:lineRule="auto"/>
        <w:ind w:left="-5"/>
        <w:jc w:val="center"/>
      </w:pPr>
      <w:r>
        <w:rPr>
          <w:b/>
        </w:rPr>
        <w:t>Central Fax:</w:t>
      </w:r>
      <w:r>
        <w:t xml:space="preserve"> 705</w:t>
      </w:r>
      <w:r>
        <w:rPr>
          <w:rFonts w:ascii="Cambria Math" w:eastAsia="Cambria Math" w:hAnsi="Cambria Math" w:cs="Cambria Math"/>
        </w:rPr>
        <w:t>‑</w:t>
      </w:r>
      <w:r>
        <w:t>645</w:t>
      </w:r>
      <w:r>
        <w:rPr>
          <w:rFonts w:ascii="Cambria Math" w:eastAsia="Cambria Math" w:hAnsi="Cambria Math" w:cs="Cambria Math"/>
        </w:rPr>
        <w:t>‑</w:t>
      </w:r>
      <w:r>
        <w:t>1905</w:t>
      </w:r>
    </w:p>
    <w:p w14:paraId="50652BF4" w14:textId="6E7FE6DE" w:rsidR="00132824" w:rsidRDefault="00132824" w:rsidP="00132824">
      <w:pPr>
        <w:spacing w:line="259" w:lineRule="auto"/>
        <w:jc w:val="center"/>
      </w:pPr>
      <w:r>
        <w:rPr>
          <w:i/>
        </w:rPr>
        <w:t>A Consent to Release Information form may be attached if needed.</w:t>
      </w:r>
    </w:p>
    <w:p w14:paraId="65BC56BF" w14:textId="77777777" w:rsidR="00132824" w:rsidRDefault="00132824" w:rsidP="00684714">
      <w:pPr>
        <w:rPr>
          <w:rFonts w:ascii="Calibri" w:eastAsia="Calibri" w:hAnsi="Calibri"/>
          <w:sz w:val="21"/>
          <w:szCs w:val="22"/>
        </w:rPr>
      </w:pPr>
    </w:p>
    <w:bookmarkEnd w:id="0"/>
    <w:p w14:paraId="53631898" w14:textId="77777777" w:rsidR="00132824" w:rsidRDefault="00132824" w:rsidP="00684714">
      <w:pPr>
        <w:rPr>
          <w:rFonts w:ascii="Calibri" w:eastAsia="Calibri" w:hAnsi="Calibri"/>
          <w:sz w:val="21"/>
          <w:szCs w:val="22"/>
        </w:rPr>
      </w:pPr>
    </w:p>
    <w:sectPr w:rsidR="00132824" w:rsidSect="0025775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928" w:right="810" w:bottom="1134" w:left="900" w:header="360" w:footer="1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40E31A" w14:textId="77777777" w:rsidR="008F4393" w:rsidRDefault="008F4393" w:rsidP="00393844">
      <w:r>
        <w:separator/>
      </w:r>
    </w:p>
  </w:endnote>
  <w:endnote w:type="continuationSeparator" w:id="0">
    <w:p w14:paraId="6E6670CD" w14:textId="77777777" w:rsidR="008F4393" w:rsidRDefault="008F4393" w:rsidP="0039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380" w:type="dxa"/>
      <w:tblInd w:w="-88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12"/>
    </w:tblGrid>
    <w:tr w:rsidR="00217D33" w14:paraId="751A946E" w14:textId="77777777" w:rsidTr="00217D33">
      <w:trPr>
        <w:trHeight w:val="357"/>
      </w:trPr>
      <w:tc>
        <w:tcPr>
          <w:tcW w:w="10380" w:type="dxa"/>
        </w:tcPr>
        <w:tbl>
          <w:tblPr>
            <w:tblStyle w:val="TableGrid"/>
            <w:tblW w:w="10620" w:type="dxa"/>
            <w:tblInd w:w="687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20"/>
            <w:gridCol w:w="5400"/>
          </w:tblGrid>
          <w:tr w:rsidR="00217D33" w:rsidRPr="00522C00" w14:paraId="10C17480" w14:textId="77777777" w:rsidTr="00F762A5">
            <w:trPr>
              <w:trHeight w:val="284"/>
            </w:trPr>
            <w:tc>
              <w:tcPr>
                <w:tcW w:w="5220" w:type="dxa"/>
              </w:tcPr>
              <w:p w14:paraId="47EC8BAE" w14:textId="5A26EF9A" w:rsidR="00217D33" w:rsidRPr="00522C00" w:rsidRDefault="00456BAF" w:rsidP="00C61012">
                <w:pPr>
                  <w:pStyle w:val="Footer"/>
                  <w:rPr>
                    <w:rFonts w:ascii="Calibri" w:hAnsi="Calibri" w:cs="Calibri"/>
                    <w:b/>
                    <w:i/>
                    <w:color w:val="FFFFFF"/>
                  </w:rPr>
                </w:pPr>
                <w:r w:rsidRPr="00522C00">
                  <w:rPr>
                    <w:rFonts w:ascii="Calibri" w:hAnsi="Calibri" w:cs="Calibri"/>
                    <w:b/>
                  </w:rPr>
                  <w:t>FM-CIC-031   Rev. 01   Mar. 2026</w:t>
                </w:r>
              </w:p>
            </w:tc>
            <w:tc>
              <w:tcPr>
                <w:tcW w:w="5400" w:type="dxa"/>
              </w:tcPr>
              <w:p w14:paraId="58B772F1" w14:textId="77777777" w:rsidR="00217D33" w:rsidRPr="00522C00" w:rsidRDefault="00217D33" w:rsidP="00217D33">
                <w:pPr>
                  <w:pStyle w:val="Footer"/>
                  <w:tabs>
                    <w:tab w:val="clear" w:pos="4680"/>
                  </w:tabs>
                  <w:ind w:right="-18"/>
                  <w:jc w:val="right"/>
                  <w:rPr>
                    <w:rFonts w:ascii="Calibri" w:hAnsi="Calibri" w:cs="Calibri"/>
                  </w:rPr>
                </w:pPr>
                <w:r w:rsidRPr="00522C00">
                  <w:rPr>
                    <w:rFonts w:ascii="Calibri" w:hAnsi="Calibri" w:cs="Calibri"/>
                  </w:rPr>
                  <w:t xml:space="preserve">Page 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begin"/>
                </w:r>
                <w:r w:rsidRPr="00522C00">
                  <w:rPr>
                    <w:rFonts w:ascii="Calibri" w:hAnsi="Calibri" w:cs="Calibri"/>
                    <w:b/>
                  </w:rPr>
                  <w:instrText xml:space="preserve"> PAGE </w:instrText>
                </w:r>
                <w:r w:rsidRPr="00522C00">
                  <w:rPr>
                    <w:rFonts w:ascii="Calibri" w:hAnsi="Calibri" w:cs="Calibri"/>
                    <w:b/>
                  </w:rPr>
                  <w:fldChar w:fldCharType="separate"/>
                </w:r>
                <w:r w:rsidR="00DC0EF4" w:rsidRPr="00522C00">
                  <w:rPr>
                    <w:rFonts w:ascii="Calibri" w:hAnsi="Calibri" w:cs="Calibri"/>
                    <w:b/>
                    <w:noProof/>
                  </w:rPr>
                  <w:t>2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end"/>
                </w:r>
                <w:r w:rsidRPr="00522C00">
                  <w:rPr>
                    <w:rFonts w:ascii="Calibri" w:hAnsi="Calibri" w:cs="Calibri"/>
                  </w:rPr>
                  <w:t xml:space="preserve"> of 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begin"/>
                </w:r>
                <w:r w:rsidRPr="00522C00">
                  <w:rPr>
                    <w:rFonts w:ascii="Calibri" w:hAnsi="Calibri" w:cs="Calibri"/>
                    <w:b/>
                  </w:rPr>
                  <w:instrText xml:space="preserve"> NUMPAGES  </w:instrText>
                </w:r>
                <w:r w:rsidRPr="00522C00">
                  <w:rPr>
                    <w:rFonts w:ascii="Calibri" w:hAnsi="Calibri" w:cs="Calibri"/>
                    <w:b/>
                  </w:rPr>
                  <w:fldChar w:fldCharType="separate"/>
                </w:r>
                <w:r w:rsidR="00DC0EF4" w:rsidRPr="00522C00">
                  <w:rPr>
                    <w:rFonts w:ascii="Calibri" w:hAnsi="Calibri" w:cs="Calibri"/>
                    <w:b/>
                    <w:noProof/>
                  </w:rPr>
                  <w:t>2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end"/>
                </w:r>
              </w:p>
            </w:tc>
          </w:tr>
          <w:tr w:rsidR="00217D33" w14:paraId="38505282" w14:textId="77777777" w:rsidTr="00F762A5">
            <w:tc>
              <w:tcPr>
                <w:tcW w:w="10620" w:type="dxa"/>
                <w:gridSpan w:val="2"/>
              </w:tcPr>
              <w:p w14:paraId="689F0A05" w14:textId="77777777" w:rsidR="00217D33" w:rsidRPr="00C61012" w:rsidRDefault="00217D33" w:rsidP="00C61012">
                <w:pPr>
                  <w:pStyle w:val="Footer"/>
                  <w:tabs>
                    <w:tab w:val="clear" w:pos="4680"/>
                    <w:tab w:val="clear" w:pos="9360"/>
                  </w:tabs>
                  <w:jc w:val="center"/>
                  <w:rPr>
                    <w:rFonts w:ascii="Calibri Light" w:hAnsi="Calibri Light" w:cs="Arial"/>
                    <w:i/>
                    <w:sz w:val="16"/>
                    <w:szCs w:val="16"/>
                    <w:lang w:val="en-CA"/>
                  </w:rPr>
                </w:pPr>
                <w:r w:rsidRPr="00C61012">
                  <w:rPr>
                    <w:rFonts w:ascii="Calibri Light" w:hAnsi="Calibri Light" w:cs="Arial"/>
                    <w:i/>
                    <w:sz w:val="16"/>
                    <w:szCs w:val="16"/>
                    <w:lang w:val="en-CA"/>
                  </w:rPr>
                  <w:t>Please note: The legal name of the agency is Simcoe Muskoka Child, Youth and Family Services</w:t>
                </w:r>
              </w:p>
            </w:tc>
          </w:tr>
        </w:tbl>
        <w:p w14:paraId="7C7A2641" w14:textId="77777777" w:rsidR="00217D33" w:rsidRPr="00C61012" w:rsidRDefault="00217D33" w:rsidP="00C61012">
          <w:pPr>
            <w:pStyle w:val="Footer"/>
            <w:tabs>
              <w:tab w:val="clear" w:pos="4680"/>
              <w:tab w:val="clear" w:pos="9360"/>
              <w:tab w:val="left" w:pos="6360"/>
              <w:tab w:val="left" w:pos="7110"/>
            </w:tabs>
            <w:rPr>
              <w:rFonts w:ascii="Arial" w:hAnsi="Arial" w:cs="Arial"/>
              <w:sz w:val="20"/>
              <w:szCs w:val="20"/>
            </w:rPr>
          </w:pPr>
        </w:p>
      </w:tc>
    </w:tr>
  </w:tbl>
  <w:p w14:paraId="17BD33E1" w14:textId="77777777" w:rsidR="000615F7" w:rsidRPr="000615F7" w:rsidRDefault="000615F7">
    <w:pPr>
      <w:pStyle w:val="Footer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800" w:type="dxa"/>
      <w:tblInd w:w="-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20"/>
      <w:gridCol w:w="5490"/>
      <w:gridCol w:w="90"/>
    </w:tblGrid>
    <w:tr w:rsidR="000615F7" w:rsidRPr="00522C00" w14:paraId="01CD90F6" w14:textId="77777777" w:rsidTr="00522C00">
      <w:trPr>
        <w:gridAfter w:val="1"/>
        <w:wAfter w:w="90" w:type="dxa"/>
        <w:trHeight w:val="284"/>
      </w:trPr>
      <w:tc>
        <w:tcPr>
          <w:tcW w:w="5220" w:type="dxa"/>
        </w:tcPr>
        <w:p w14:paraId="67503F7C" w14:textId="4AD82D25" w:rsidR="000615F7" w:rsidRPr="00522C00" w:rsidRDefault="00CE20E8" w:rsidP="000615F7">
          <w:pPr>
            <w:pStyle w:val="Footer"/>
            <w:rPr>
              <w:rFonts w:ascii="Calibri" w:hAnsi="Calibri" w:cs="Calibri"/>
              <w:b/>
              <w:i/>
              <w:color w:val="FFFFFF"/>
            </w:rPr>
          </w:pPr>
          <w:r w:rsidRPr="00522C00">
            <w:rPr>
              <w:rFonts w:ascii="Calibri" w:hAnsi="Calibri" w:cs="Calibri"/>
              <w:b/>
            </w:rPr>
            <w:t>FM</w:t>
          </w:r>
          <w:r w:rsidR="00DC0EF4" w:rsidRPr="00522C00">
            <w:rPr>
              <w:rFonts w:ascii="Calibri" w:hAnsi="Calibri" w:cs="Calibri"/>
              <w:b/>
            </w:rPr>
            <w:t>-</w:t>
          </w:r>
          <w:r w:rsidRPr="00522C00">
            <w:rPr>
              <w:rFonts w:ascii="Calibri" w:hAnsi="Calibri" w:cs="Calibri"/>
              <w:b/>
            </w:rPr>
            <w:t>CIC</w:t>
          </w:r>
          <w:r w:rsidR="00DC0EF4" w:rsidRPr="00522C00">
            <w:rPr>
              <w:rFonts w:ascii="Calibri" w:hAnsi="Calibri" w:cs="Calibri"/>
              <w:b/>
            </w:rPr>
            <w:t>-</w:t>
          </w:r>
          <w:r w:rsidRPr="00522C00">
            <w:rPr>
              <w:rFonts w:ascii="Calibri" w:hAnsi="Calibri" w:cs="Calibri"/>
              <w:b/>
            </w:rPr>
            <w:t>031</w:t>
          </w:r>
          <w:r w:rsidR="00DC0EF4" w:rsidRPr="00522C00">
            <w:rPr>
              <w:rFonts w:ascii="Calibri" w:hAnsi="Calibri" w:cs="Calibri"/>
              <w:b/>
            </w:rPr>
            <w:t xml:space="preserve">   Rev. </w:t>
          </w:r>
          <w:r w:rsidRPr="00522C00">
            <w:rPr>
              <w:rFonts w:ascii="Calibri" w:hAnsi="Calibri" w:cs="Calibri"/>
              <w:b/>
            </w:rPr>
            <w:t>0</w:t>
          </w:r>
          <w:r w:rsidR="00456BAF" w:rsidRPr="00522C00">
            <w:rPr>
              <w:rFonts w:ascii="Calibri" w:hAnsi="Calibri" w:cs="Calibri"/>
              <w:b/>
            </w:rPr>
            <w:t>1</w:t>
          </w:r>
          <w:r w:rsidR="00DC0EF4" w:rsidRPr="00522C00">
            <w:rPr>
              <w:rFonts w:ascii="Calibri" w:hAnsi="Calibri" w:cs="Calibri"/>
              <w:b/>
            </w:rPr>
            <w:t xml:space="preserve">   </w:t>
          </w:r>
          <w:r w:rsidR="00456BAF" w:rsidRPr="00522C00">
            <w:rPr>
              <w:rFonts w:ascii="Calibri" w:hAnsi="Calibri" w:cs="Calibri"/>
              <w:b/>
            </w:rPr>
            <w:t>Mar</w:t>
          </w:r>
          <w:r w:rsidRPr="00522C00">
            <w:rPr>
              <w:rFonts w:ascii="Calibri" w:hAnsi="Calibri" w:cs="Calibri"/>
              <w:b/>
            </w:rPr>
            <w:t>.</w:t>
          </w:r>
          <w:r w:rsidR="00DC0EF4" w:rsidRPr="00522C00">
            <w:rPr>
              <w:rFonts w:ascii="Calibri" w:hAnsi="Calibri" w:cs="Calibri"/>
              <w:b/>
            </w:rPr>
            <w:t xml:space="preserve"> </w:t>
          </w:r>
          <w:r w:rsidRPr="00522C00">
            <w:rPr>
              <w:rFonts w:ascii="Calibri" w:hAnsi="Calibri" w:cs="Calibri"/>
              <w:b/>
            </w:rPr>
            <w:t>202</w:t>
          </w:r>
          <w:r w:rsidR="00456BAF" w:rsidRPr="00522C00">
            <w:rPr>
              <w:rFonts w:ascii="Calibri" w:hAnsi="Calibri" w:cs="Calibri"/>
              <w:b/>
            </w:rPr>
            <w:t>6</w:t>
          </w:r>
        </w:p>
      </w:tc>
      <w:tc>
        <w:tcPr>
          <w:tcW w:w="5490" w:type="dxa"/>
        </w:tcPr>
        <w:p w14:paraId="0CA06EF6" w14:textId="77777777" w:rsidR="000615F7" w:rsidRPr="00522C00" w:rsidRDefault="000615F7" w:rsidP="000615F7">
          <w:pPr>
            <w:pStyle w:val="Footer"/>
            <w:jc w:val="right"/>
            <w:rPr>
              <w:rFonts w:ascii="Calibri" w:hAnsi="Calibri" w:cs="Calibri"/>
            </w:rPr>
          </w:pPr>
          <w:r w:rsidRPr="00522C00">
            <w:rPr>
              <w:rFonts w:ascii="Calibri" w:hAnsi="Calibri" w:cs="Calibri"/>
            </w:rPr>
            <w:t xml:space="preserve">Page </w:t>
          </w:r>
          <w:r w:rsidRPr="00522C00">
            <w:rPr>
              <w:rFonts w:ascii="Calibri" w:hAnsi="Calibri" w:cs="Calibri"/>
              <w:b/>
            </w:rPr>
            <w:fldChar w:fldCharType="begin"/>
          </w:r>
          <w:r w:rsidRPr="00522C00">
            <w:rPr>
              <w:rFonts w:ascii="Calibri" w:hAnsi="Calibri" w:cs="Calibri"/>
              <w:b/>
            </w:rPr>
            <w:instrText xml:space="preserve"> PAGE </w:instrText>
          </w:r>
          <w:r w:rsidRPr="00522C00">
            <w:rPr>
              <w:rFonts w:ascii="Calibri" w:hAnsi="Calibri" w:cs="Calibri"/>
              <w:b/>
            </w:rPr>
            <w:fldChar w:fldCharType="separate"/>
          </w:r>
          <w:r w:rsidR="00DC0EF4" w:rsidRPr="00522C00">
            <w:rPr>
              <w:rFonts w:ascii="Calibri" w:hAnsi="Calibri" w:cs="Calibri"/>
              <w:b/>
              <w:noProof/>
            </w:rPr>
            <w:t>1</w:t>
          </w:r>
          <w:r w:rsidRPr="00522C00">
            <w:rPr>
              <w:rFonts w:ascii="Calibri" w:hAnsi="Calibri" w:cs="Calibri"/>
              <w:b/>
            </w:rPr>
            <w:fldChar w:fldCharType="end"/>
          </w:r>
          <w:r w:rsidRPr="00522C00">
            <w:rPr>
              <w:rFonts w:ascii="Calibri" w:hAnsi="Calibri" w:cs="Calibri"/>
            </w:rPr>
            <w:t xml:space="preserve"> of </w:t>
          </w:r>
          <w:r w:rsidRPr="00522C00">
            <w:rPr>
              <w:rFonts w:ascii="Calibri" w:hAnsi="Calibri" w:cs="Calibri"/>
              <w:b/>
            </w:rPr>
            <w:fldChar w:fldCharType="begin"/>
          </w:r>
          <w:r w:rsidRPr="00522C00">
            <w:rPr>
              <w:rFonts w:ascii="Calibri" w:hAnsi="Calibri" w:cs="Calibri"/>
              <w:b/>
            </w:rPr>
            <w:instrText xml:space="preserve"> NUMPAGES  </w:instrText>
          </w:r>
          <w:r w:rsidRPr="00522C00">
            <w:rPr>
              <w:rFonts w:ascii="Calibri" w:hAnsi="Calibri" w:cs="Calibri"/>
              <w:b/>
            </w:rPr>
            <w:fldChar w:fldCharType="separate"/>
          </w:r>
          <w:r w:rsidR="00DC0EF4" w:rsidRPr="00522C00">
            <w:rPr>
              <w:rFonts w:ascii="Calibri" w:hAnsi="Calibri" w:cs="Calibri"/>
              <w:b/>
              <w:noProof/>
            </w:rPr>
            <w:t>2</w:t>
          </w:r>
          <w:r w:rsidRPr="00522C00">
            <w:rPr>
              <w:rFonts w:ascii="Calibri" w:hAnsi="Calibri" w:cs="Calibri"/>
              <w:b/>
            </w:rPr>
            <w:fldChar w:fldCharType="end"/>
          </w:r>
        </w:p>
      </w:tc>
    </w:tr>
    <w:tr w:rsidR="000615F7" w14:paraId="770ABBB5" w14:textId="77777777" w:rsidTr="00F762A5">
      <w:tc>
        <w:tcPr>
          <w:tcW w:w="10800" w:type="dxa"/>
          <w:gridSpan w:val="3"/>
        </w:tcPr>
        <w:p w14:paraId="463EECAE" w14:textId="77777777" w:rsidR="000615F7" w:rsidRPr="00C61012" w:rsidRDefault="000615F7" w:rsidP="00075722">
          <w:pPr>
            <w:pStyle w:val="Footer"/>
            <w:tabs>
              <w:tab w:val="clear" w:pos="4680"/>
              <w:tab w:val="clear" w:pos="9360"/>
            </w:tabs>
            <w:jc w:val="center"/>
            <w:rPr>
              <w:rFonts w:ascii="Calibri Light" w:hAnsi="Calibri Light" w:cs="Arial"/>
              <w:i/>
              <w:sz w:val="16"/>
              <w:szCs w:val="16"/>
              <w:lang w:val="en-CA"/>
            </w:rPr>
          </w:pPr>
          <w:r w:rsidRPr="00C61012">
            <w:rPr>
              <w:rFonts w:ascii="Calibri Light" w:hAnsi="Calibri Light" w:cs="Arial"/>
              <w:i/>
              <w:sz w:val="16"/>
              <w:szCs w:val="16"/>
              <w:lang w:val="en-CA"/>
            </w:rPr>
            <w:t>Please note: The legal name of the agency is Simcoe Muskoka Child, Youth and Family Services</w:t>
          </w:r>
        </w:p>
      </w:tc>
    </w:tr>
  </w:tbl>
  <w:p w14:paraId="71D00031" w14:textId="77777777" w:rsidR="008217B5" w:rsidRPr="001C65A4" w:rsidRDefault="000615F7" w:rsidP="000615F7">
    <w:pPr>
      <w:pStyle w:val="Footer"/>
      <w:tabs>
        <w:tab w:val="clear" w:pos="4680"/>
        <w:tab w:val="clear" w:pos="9360"/>
        <w:tab w:val="left" w:pos="6360"/>
        <w:tab w:val="left" w:pos="7110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0BF6EC" w14:textId="77777777" w:rsidR="008F4393" w:rsidRDefault="008F4393" w:rsidP="00393844">
      <w:r>
        <w:separator/>
      </w:r>
    </w:p>
  </w:footnote>
  <w:footnote w:type="continuationSeparator" w:id="0">
    <w:p w14:paraId="1823A1F7" w14:textId="77777777" w:rsidR="008F4393" w:rsidRDefault="008F4393" w:rsidP="00393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6D473" w14:textId="3F94871D" w:rsidR="008217B5" w:rsidRPr="00B47F1A" w:rsidRDefault="00B47F1A" w:rsidP="00B47F1A">
    <w:pPr>
      <w:pStyle w:val="Header"/>
    </w:pPr>
    <w:r w:rsidRPr="00B47F1A">
      <w:rPr>
        <w:rFonts w:ascii="Cambria" w:hAnsi="Cambria" w:cs="Arial"/>
        <w:sz w:val="32"/>
        <w:szCs w:val="32"/>
      </w:rPr>
      <w:t>Youth in Transition – Referral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710" w:type="dxa"/>
      <w:tblInd w:w="-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50"/>
      <w:gridCol w:w="3960"/>
    </w:tblGrid>
    <w:tr w:rsidR="00D03BE2" w14:paraId="7528EEAC" w14:textId="77777777" w:rsidTr="00F762A5">
      <w:trPr>
        <w:trHeight w:val="720"/>
      </w:trPr>
      <w:tc>
        <w:tcPr>
          <w:tcW w:w="6750" w:type="dxa"/>
          <w:vAlign w:val="center"/>
        </w:tcPr>
        <w:p w14:paraId="3E07F9A7" w14:textId="4C114F7C" w:rsidR="00D03BE2" w:rsidRPr="00456BAF" w:rsidRDefault="00CE20E8" w:rsidP="00AF404E">
          <w:pPr>
            <w:pStyle w:val="Header"/>
            <w:rPr>
              <w:rFonts w:ascii="Cambria" w:hAnsi="Cambria"/>
            </w:rPr>
          </w:pPr>
          <w:r w:rsidRPr="00456BAF">
            <w:rPr>
              <w:rFonts w:ascii="Cambria" w:hAnsi="Cambria" w:cs="Arial"/>
              <w:sz w:val="32"/>
              <w:szCs w:val="32"/>
            </w:rPr>
            <w:t>Youth in Transition</w:t>
          </w:r>
          <w:r w:rsidR="0022489B">
            <w:rPr>
              <w:rFonts w:ascii="Cambria" w:hAnsi="Cambria" w:cs="Arial"/>
              <w:sz w:val="32"/>
              <w:szCs w:val="32"/>
            </w:rPr>
            <w:t xml:space="preserve"> Program</w:t>
          </w:r>
          <w:r w:rsidRPr="00456BAF">
            <w:rPr>
              <w:rFonts w:ascii="Cambria" w:hAnsi="Cambria" w:cs="Arial"/>
              <w:sz w:val="32"/>
              <w:szCs w:val="32"/>
            </w:rPr>
            <w:t xml:space="preserve"> </w:t>
          </w:r>
          <w:r w:rsidR="00456BAF" w:rsidRPr="00456BAF">
            <w:rPr>
              <w:rFonts w:ascii="Cambria" w:hAnsi="Cambria" w:cs="Arial"/>
              <w:sz w:val="32"/>
              <w:szCs w:val="32"/>
            </w:rPr>
            <w:t xml:space="preserve">– </w:t>
          </w:r>
          <w:r w:rsidR="00B47F1A">
            <w:rPr>
              <w:rFonts w:ascii="Cambria" w:hAnsi="Cambria" w:cs="Arial"/>
              <w:sz w:val="32"/>
              <w:szCs w:val="32"/>
            </w:rPr>
            <w:t>Referral Form</w:t>
          </w:r>
        </w:p>
      </w:tc>
      <w:tc>
        <w:tcPr>
          <w:tcW w:w="3960" w:type="dxa"/>
        </w:tcPr>
        <w:p w14:paraId="5301550E" w14:textId="77777777" w:rsidR="00D03BE2" w:rsidRPr="00200DB2" w:rsidRDefault="00D03BE2" w:rsidP="00075722">
          <w:pPr>
            <w:rPr>
              <w:rFonts w:ascii="Arial" w:hAnsi="Arial" w:cs="Arial"/>
              <w:sz w:val="2"/>
              <w:szCs w:val="32"/>
            </w:rPr>
          </w:pPr>
          <w:r w:rsidRPr="00456BAF">
            <w:rPr>
              <w:rFonts w:ascii="Cambria" w:hAnsi="Cambria" w:cs="Arial"/>
              <w:noProof/>
              <w:sz w:val="2"/>
              <w:szCs w:val="32"/>
              <w:lang w:val="en-CA" w:eastAsia="en-CA"/>
            </w:rPr>
            <w:drawing>
              <wp:anchor distT="0" distB="0" distL="114300" distR="114300" simplePos="0" relativeHeight="251663360" behindDoc="0" locked="0" layoutInCell="1" allowOverlap="1" wp14:anchorId="3DB1EA18" wp14:editId="6D6E6652">
                <wp:simplePos x="0" y="0"/>
                <wp:positionH relativeFrom="column">
                  <wp:posOffset>686064</wp:posOffset>
                </wp:positionH>
                <wp:positionV relativeFrom="paragraph">
                  <wp:posOffset>0</wp:posOffset>
                </wp:positionV>
                <wp:extent cx="1799590" cy="543560"/>
                <wp:effectExtent l="0" t="0" r="0" b="8890"/>
                <wp:wrapSquare wrapText="bothSides"/>
                <wp:docPr id="1602861877" name="Picture 1602861877" descr="J:\Communications\LOGOS\Bilingual-Stacked\SMFC_Logo_BilingualStacked_CMYK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:\Communications\LOGOS\Bilingual-Stacked\SMFC_Logo_BilingualStacked_CMYK_smal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9590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E592E9A" w14:textId="77777777" w:rsidR="00D03BE2" w:rsidRPr="00D03BE2" w:rsidRDefault="00D03BE2">
    <w:pPr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06598"/>
    <w:multiLevelType w:val="hybridMultilevel"/>
    <w:tmpl w:val="9EAE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D0646"/>
    <w:multiLevelType w:val="hybridMultilevel"/>
    <w:tmpl w:val="924AC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771F6F"/>
    <w:multiLevelType w:val="hybridMultilevel"/>
    <w:tmpl w:val="59545080"/>
    <w:lvl w:ilvl="0" w:tplc="AC163AD6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7CE1B2">
      <w:start w:val="1"/>
      <w:numFmt w:val="bullet"/>
      <w:lvlText w:val="o"/>
      <w:lvlJc w:val="left"/>
      <w:pPr>
        <w:ind w:left="14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7CC4C4">
      <w:start w:val="1"/>
      <w:numFmt w:val="bullet"/>
      <w:lvlText w:val="▪"/>
      <w:lvlJc w:val="left"/>
      <w:pPr>
        <w:ind w:left="21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2E02AE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12F61A">
      <w:start w:val="1"/>
      <w:numFmt w:val="bullet"/>
      <w:lvlText w:val="o"/>
      <w:lvlJc w:val="left"/>
      <w:pPr>
        <w:ind w:left="36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6048AE">
      <w:start w:val="1"/>
      <w:numFmt w:val="bullet"/>
      <w:lvlText w:val="▪"/>
      <w:lvlJc w:val="left"/>
      <w:pPr>
        <w:ind w:left="43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721FF6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A24B818">
      <w:start w:val="1"/>
      <w:numFmt w:val="bullet"/>
      <w:lvlText w:val="o"/>
      <w:lvlJc w:val="left"/>
      <w:pPr>
        <w:ind w:left="57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00281C">
      <w:start w:val="1"/>
      <w:numFmt w:val="bullet"/>
      <w:lvlText w:val="▪"/>
      <w:lvlJc w:val="left"/>
      <w:pPr>
        <w:ind w:left="64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61762691">
    <w:abstractNumId w:val="1"/>
  </w:num>
  <w:num w:numId="2" w16cid:durableId="1012103796">
    <w:abstractNumId w:val="0"/>
  </w:num>
  <w:num w:numId="3" w16cid:durableId="304774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0D0"/>
    <w:rsid w:val="000133FE"/>
    <w:rsid w:val="00014F3D"/>
    <w:rsid w:val="00032411"/>
    <w:rsid w:val="000615F7"/>
    <w:rsid w:val="00073F8F"/>
    <w:rsid w:val="00075722"/>
    <w:rsid w:val="000C5A37"/>
    <w:rsid w:val="000E6581"/>
    <w:rsid w:val="000F0FFD"/>
    <w:rsid w:val="000F6E5B"/>
    <w:rsid w:val="00103D7B"/>
    <w:rsid w:val="00132824"/>
    <w:rsid w:val="00132DF2"/>
    <w:rsid w:val="00170FD8"/>
    <w:rsid w:val="001C5FA0"/>
    <w:rsid w:val="001C65A4"/>
    <w:rsid w:val="00200DB2"/>
    <w:rsid w:val="00217D33"/>
    <w:rsid w:val="0022489B"/>
    <w:rsid w:val="002451D9"/>
    <w:rsid w:val="0025775C"/>
    <w:rsid w:val="002B0E06"/>
    <w:rsid w:val="002B5FC7"/>
    <w:rsid w:val="002E6DB3"/>
    <w:rsid w:val="002F4F2D"/>
    <w:rsid w:val="003165A3"/>
    <w:rsid w:val="00317AF9"/>
    <w:rsid w:val="00393844"/>
    <w:rsid w:val="003A5956"/>
    <w:rsid w:val="003A5BCD"/>
    <w:rsid w:val="00423BDE"/>
    <w:rsid w:val="00445D44"/>
    <w:rsid w:val="00456BAF"/>
    <w:rsid w:val="004B4ABE"/>
    <w:rsid w:val="004D32BE"/>
    <w:rsid w:val="004E17B6"/>
    <w:rsid w:val="00522C00"/>
    <w:rsid w:val="005256C2"/>
    <w:rsid w:val="005656EB"/>
    <w:rsid w:val="00565782"/>
    <w:rsid w:val="00582455"/>
    <w:rsid w:val="005C29CA"/>
    <w:rsid w:val="005D3B05"/>
    <w:rsid w:val="0060438F"/>
    <w:rsid w:val="00626DA5"/>
    <w:rsid w:val="00671ABE"/>
    <w:rsid w:val="00684714"/>
    <w:rsid w:val="006864C4"/>
    <w:rsid w:val="006C49AC"/>
    <w:rsid w:val="006D61A9"/>
    <w:rsid w:val="006F138D"/>
    <w:rsid w:val="00716236"/>
    <w:rsid w:val="00720223"/>
    <w:rsid w:val="0072190B"/>
    <w:rsid w:val="00725895"/>
    <w:rsid w:val="00756F17"/>
    <w:rsid w:val="00775E8D"/>
    <w:rsid w:val="00794745"/>
    <w:rsid w:val="007C6795"/>
    <w:rsid w:val="007D0F0E"/>
    <w:rsid w:val="007F7EF8"/>
    <w:rsid w:val="008217B5"/>
    <w:rsid w:val="00875178"/>
    <w:rsid w:val="00876470"/>
    <w:rsid w:val="008C5B6D"/>
    <w:rsid w:val="008F4393"/>
    <w:rsid w:val="00922382"/>
    <w:rsid w:val="00952B49"/>
    <w:rsid w:val="009C15BB"/>
    <w:rsid w:val="009C4B5A"/>
    <w:rsid w:val="009E7B0D"/>
    <w:rsid w:val="00A35458"/>
    <w:rsid w:val="00A3754C"/>
    <w:rsid w:val="00A5079D"/>
    <w:rsid w:val="00A51F0F"/>
    <w:rsid w:val="00A55279"/>
    <w:rsid w:val="00A77A1E"/>
    <w:rsid w:val="00A870D0"/>
    <w:rsid w:val="00AA13DA"/>
    <w:rsid w:val="00AC43AC"/>
    <w:rsid w:val="00AD2FCD"/>
    <w:rsid w:val="00AD637F"/>
    <w:rsid w:val="00AF2FB7"/>
    <w:rsid w:val="00AF404E"/>
    <w:rsid w:val="00B1700D"/>
    <w:rsid w:val="00B47F1A"/>
    <w:rsid w:val="00BA0F7A"/>
    <w:rsid w:val="00BB3A21"/>
    <w:rsid w:val="00BC430A"/>
    <w:rsid w:val="00BD2E80"/>
    <w:rsid w:val="00BF1959"/>
    <w:rsid w:val="00BF5DD2"/>
    <w:rsid w:val="00C02E2F"/>
    <w:rsid w:val="00C132AB"/>
    <w:rsid w:val="00C338B6"/>
    <w:rsid w:val="00C61012"/>
    <w:rsid w:val="00C84682"/>
    <w:rsid w:val="00CA405C"/>
    <w:rsid w:val="00CB33E8"/>
    <w:rsid w:val="00CE20E8"/>
    <w:rsid w:val="00CE7A9E"/>
    <w:rsid w:val="00D03BE2"/>
    <w:rsid w:val="00D17D91"/>
    <w:rsid w:val="00D9124E"/>
    <w:rsid w:val="00D93062"/>
    <w:rsid w:val="00DC0EF4"/>
    <w:rsid w:val="00DC480B"/>
    <w:rsid w:val="00DE49A3"/>
    <w:rsid w:val="00DF1F5B"/>
    <w:rsid w:val="00E446D7"/>
    <w:rsid w:val="00E73FB9"/>
    <w:rsid w:val="00ED2465"/>
    <w:rsid w:val="00EE0349"/>
    <w:rsid w:val="00EE3CE5"/>
    <w:rsid w:val="00EF3434"/>
    <w:rsid w:val="00EF39BA"/>
    <w:rsid w:val="00F02809"/>
    <w:rsid w:val="00F0708D"/>
    <w:rsid w:val="00F170CE"/>
    <w:rsid w:val="00F33A7F"/>
    <w:rsid w:val="00F62B7A"/>
    <w:rsid w:val="00F679E4"/>
    <w:rsid w:val="00F762A5"/>
    <w:rsid w:val="00F81550"/>
    <w:rsid w:val="00F83782"/>
    <w:rsid w:val="00FC2EF4"/>
    <w:rsid w:val="00FD0040"/>
    <w:rsid w:val="00FE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0A0CED"/>
  <w15:docId w15:val="{13C3FDD0-8127-42B0-BE01-D7A42B33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DB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3844"/>
    <w:pPr>
      <w:keepNext/>
      <w:widowControl w:val="0"/>
      <w:autoSpaceDE w:val="0"/>
      <w:autoSpaceDN w:val="0"/>
      <w:adjustRightInd w:val="0"/>
      <w:outlineLvl w:val="0"/>
    </w:pPr>
    <w:rPr>
      <w:b/>
      <w:bCs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3844"/>
    <w:rPr>
      <w:b/>
      <w:bCs/>
      <w:lang w:val="en-GB"/>
    </w:rPr>
  </w:style>
  <w:style w:type="paragraph" w:customStyle="1" w:styleId="Level1">
    <w:name w:val="Level 1"/>
    <w:basedOn w:val="Normal"/>
    <w:rsid w:val="00393844"/>
    <w:pPr>
      <w:widowControl w:val="0"/>
      <w:autoSpaceDE w:val="0"/>
      <w:autoSpaceDN w:val="0"/>
      <w:adjustRightInd w:val="0"/>
      <w:ind w:left="720" w:hanging="720"/>
    </w:pPr>
    <w:rPr>
      <w:sz w:val="20"/>
    </w:rPr>
  </w:style>
  <w:style w:type="character" w:styleId="PageNumber">
    <w:name w:val="page number"/>
    <w:basedOn w:val="DefaultParagraphFont"/>
    <w:rsid w:val="00393844"/>
  </w:style>
  <w:style w:type="paragraph" w:styleId="Header">
    <w:name w:val="header"/>
    <w:basedOn w:val="Normal"/>
    <w:link w:val="HeaderChar"/>
    <w:uiPriority w:val="99"/>
    <w:rsid w:val="003938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84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938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844"/>
    <w:rPr>
      <w:sz w:val="24"/>
      <w:szCs w:val="24"/>
    </w:rPr>
  </w:style>
  <w:style w:type="paragraph" w:styleId="BalloonText">
    <w:name w:val="Balloon Text"/>
    <w:basedOn w:val="Normal"/>
    <w:link w:val="BalloonTextChar"/>
    <w:rsid w:val="00D17D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7D9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615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A5956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5956"/>
    <w:rPr>
      <w:color w:val="666666"/>
    </w:rPr>
  </w:style>
  <w:style w:type="paragraph" w:styleId="ListParagraph">
    <w:name w:val="List Paragraph"/>
    <w:basedOn w:val="Normal"/>
    <w:uiPriority w:val="34"/>
    <w:qFormat/>
    <w:rsid w:val="003A595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customStyle="1" w:styleId="TableGrid2">
    <w:name w:val="Table Grid2"/>
    <w:basedOn w:val="TableNormal"/>
    <w:next w:val="TableGrid"/>
    <w:uiPriority w:val="59"/>
    <w:rsid w:val="00756F17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456BAF"/>
    <w:rPr>
      <w:rFonts w:ascii="Cambria" w:eastAsia="MS Mincho" w:hAnsi="Cambr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ard.orellana\Desktop\Debra's%20Document%20Requests\Form%20Header-Footer%20Template%20-%20Portrait%20WID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79CE7-0E58-4C38-8CDA-109264DA3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Header-Footer Template - Portrait WIDE.dotx</Template>
  <TotalTime>950</TotalTime>
  <Pages>3</Pages>
  <Words>521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Simcoe County Childrens Aid Society</Company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 Orellana</dc:creator>
  <cp:lastModifiedBy>Eduard Orellana</cp:lastModifiedBy>
  <cp:revision>26</cp:revision>
  <dcterms:created xsi:type="dcterms:W3CDTF">2025-12-17T18:42:00Z</dcterms:created>
  <dcterms:modified xsi:type="dcterms:W3CDTF">2026-04-08T15:53:00Z</dcterms:modified>
</cp:coreProperties>
</file>